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"/>
        <w:gridCol w:w="4873"/>
        <w:gridCol w:w="484"/>
        <w:gridCol w:w="5376"/>
        <w:gridCol w:w="5365"/>
      </w:tblGrid>
      <w:tr w:rsidR="005F6219" w:rsidTr="00C41AA1">
        <w:trPr>
          <w:trHeight w:val="450"/>
          <w:jc w:val="center"/>
        </w:trPr>
        <w:tc>
          <w:tcPr>
            <w:tcW w:w="20" w:type="dxa"/>
          </w:tcPr>
          <w:p w:rsidR="005F6219" w:rsidRDefault="005F6219" w:rsidP="00970DBA">
            <w:pPr>
              <w:spacing w:after="0"/>
            </w:pPr>
            <w:bookmarkStart w:id="0" w:name="_Hlk516410281"/>
          </w:p>
        </w:tc>
        <w:tc>
          <w:tcPr>
            <w:tcW w:w="4873" w:type="dxa"/>
            <w:vMerge w:val="restart"/>
          </w:tcPr>
          <w:p w:rsidR="00C41AA1" w:rsidRPr="00C41AA1" w:rsidRDefault="00C41AA1" w:rsidP="00C41AA1">
            <w:pPr>
              <w:shd w:val="clear" w:color="auto" w:fill="FFFFFF"/>
              <w:spacing w:before="0" w:after="0" w:line="555" w:lineRule="atLeast"/>
              <w:jc w:val="center"/>
              <w:textAlignment w:val="baseline"/>
              <w:outlineLvl w:val="0"/>
              <w:rPr>
                <w:rFonts w:ascii="Georgia" w:eastAsia="Times New Roman" w:hAnsi="Georgia" w:cs="Times New Roman"/>
                <w:color w:val="000000"/>
                <w:kern w:val="36"/>
                <w:sz w:val="47"/>
                <w:szCs w:val="4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kern w:val="36"/>
                <w:sz w:val="47"/>
                <w:szCs w:val="47"/>
                <w:lang w:eastAsia="ru-RU"/>
              </w:rPr>
              <w:t>Как женщине сопротивляться насилию в семье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b/>
                <w:bCs/>
                <w:color w:val="800000"/>
                <w:sz w:val="27"/>
                <w:szCs w:val="27"/>
                <w:bdr w:val="none" w:sz="0" w:space="0" w:color="auto" w:frame="1"/>
                <w:lang w:eastAsia="ru-RU"/>
              </w:rPr>
              <w:t>Как сопротивляться насилию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Физически</w:t>
            </w:r>
          </w:p>
          <w:p w:rsidR="005F6219" w:rsidRPr="00F40AD1" w:rsidRDefault="005F6219" w:rsidP="00F40AD1">
            <w:pPr>
              <w:pStyle w:val="10"/>
            </w:pPr>
          </w:p>
          <w:p w:rsidR="00C41AA1" w:rsidRDefault="00C41AA1" w:rsidP="00970DBA">
            <w:r>
              <w:rPr>
                <w:noProof/>
                <w:lang w:eastAsia="ru-RU"/>
              </w:rPr>
              <w:drawing>
                <wp:inline distT="0" distB="0" distL="0" distR="0" wp14:anchorId="08179240" wp14:editId="0B524EE3">
                  <wp:extent cx="2872105" cy="1647825"/>
                  <wp:effectExtent l="0" t="0" r="4445" b="9525"/>
                  <wp:docPr id="2" name="Рисунок 2" descr="Как женщине сопротивляться насилию в семье - фото №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женщине сопротивляться насилию в семье - фото №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446" cy="168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Обдумайте свои действия на тот случай, если акт насилия повторится опять: найдите место, куда можно убежать в случае опасности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устраивайте споры в ванной, на кухне и прочих местах, где под рукой много острых, режущих предметов.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забывайте находиться максимально близко к двери – у вас должна быть возможность беспрепятственно покинуть помещение.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Спрячьте запасные ключи от квартиры/машины, так чтобы можно было быстро их взять и немедленно по необходимости уйти/уехать.</w:t>
            </w: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Спрячьте в безопасном месте некоторую сумму денег, паспорт, документы ребенка, список номеров телефонов близких, некоторую одежду и лекарства.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C41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Заранее продумайте хранение ювелирных изделий. Их можно отдать под залог и в особо сложных случаях выручить необходимые деньги</w:t>
            </w:r>
            <w:r w:rsidRPr="00C41AA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F6219" w:rsidRPr="00C41AA1" w:rsidRDefault="005F6219" w:rsidP="00C41AA1"/>
        </w:tc>
        <w:tc>
          <w:tcPr>
            <w:tcW w:w="484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  <w:vMerge w:val="restart"/>
            <w:vAlign w:val="center"/>
          </w:tcPr>
          <w:p w:rsidR="005F6219" w:rsidRDefault="00C41AA1" w:rsidP="00C41AA1">
            <w:pPr>
              <w:pStyle w:val="21"/>
            </w:pPr>
            <w:r>
              <w:rPr>
                <w:lang w:eastAsia="ru-RU"/>
              </w:rPr>
              <w:drawing>
                <wp:inline distT="0" distB="0" distL="0" distR="0" wp14:anchorId="6FA8FF54" wp14:editId="41582171">
                  <wp:extent cx="2514600" cy="2124075"/>
                  <wp:effectExtent l="0" t="0" r="0" b="9525"/>
                  <wp:docPr id="5" name="Рисунок 5" descr="Как женщине сопротивляться насилию в семье - фото №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женщине сопротивляться насилию в семье - фото №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5" w:type="dxa"/>
            <w:vAlign w:val="center"/>
          </w:tcPr>
          <w:p w:rsidR="005F6219" w:rsidRDefault="005F6219" w:rsidP="00697113">
            <w:pPr>
              <w:spacing w:after="0"/>
            </w:pPr>
          </w:p>
        </w:tc>
      </w:tr>
      <w:tr w:rsidR="005F6219" w:rsidTr="00C41AA1">
        <w:trPr>
          <w:trHeight w:val="2610"/>
          <w:jc w:val="center"/>
        </w:trPr>
        <w:tc>
          <w:tcPr>
            <w:tcW w:w="20" w:type="dxa"/>
            <w:vMerge w:val="restart"/>
          </w:tcPr>
          <w:p w:rsidR="005F6219" w:rsidRDefault="005F6219" w:rsidP="00970DBA">
            <w:pPr>
              <w:spacing w:after="0"/>
            </w:pPr>
          </w:p>
        </w:tc>
        <w:tc>
          <w:tcPr>
            <w:tcW w:w="4873" w:type="dxa"/>
            <w:vMerge/>
          </w:tcPr>
          <w:p w:rsidR="005F6219" w:rsidRDefault="005F6219" w:rsidP="00970DBA"/>
        </w:tc>
        <w:tc>
          <w:tcPr>
            <w:tcW w:w="484" w:type="dxa"/>
            <w:vMerge w:val="restart"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  <w:vMerge/>
            <w:vAlign w:val="center"/>
          </w:tcPr>
          <w:p w:rsidR="005F6219" w:rsidRPr="00F40AD1" w:rsidRDefault="005F6219" w:rsidP="00F40AD1">
            <w:pPr>
              <w:pStyle w:val="21"/>
            </w:pPr>
          </w:p>
        </w:tc>
        <w:tc>
          <w:tcPr>
            <w:tcW w:w="5365" w:type="dxa"/>
            <w:vAlign w:val="center"/>
          </w:tcPr>
          <w:p w:rsidR="005F6219" w:rsidRDefault="00697113" w:rsidP="005F6219">
            <w:pPr>
              <w:spacing w:after="0"/>
              <w:jc w:val="center"/>
            </w:pPr>
            <w:r>
              <w:t>--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D07C37D" wp14:editId="5DE391A3">
                  <wp:extent cx="3780983" cy="2057400"/>
                  <wp:effectExtent l="0" t="0" r="0" b="0"/>
                  <wp:docPr id="12" name="Рисунок 12" descr="Как женщине сопротивляться насилию в семье - фото №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женщине сопротивляться насилию в семье - фото №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83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219" w:rsidTr="00C41AA1">
        <w:trPr>
          <w:trHeight w:val="1026"/>
          <w:jc w:val="center"/>
        </w:trPr>
        <w:tc>
          <w:tcPr>
            <w:tcW w:w="20" w:type="dxa"/>
            <w:vMerge/>
          </w:tcPr>
          <w:p w:rsidR="005F6219" w:rsidRDefault="005F6219" w:rsidP="00970DBA">
            <w:pPr>
              <w:spacing w:after="0"/>
            </w:pPr>
          </w:p>
        </w:tc>
        <w:tc>
          <w:tcPr>
            <w:tcW w:w="4873" w:type="dxa"/>
            <w:vMerge/>
          </w:tcPr>
          <w:p w:rsidR="005F6219" w:rsidRDefault="005F6219" w:rsidP="00970DBA"/>
        </w:tc>
        <w:tc>
          <w:tcPr>
            <w:tcW w:w="484" w:type="dxa"/>
            <w:vMerge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  <w:vMerge/>
            <w:vAlign w:val="center"/>
          </w:tcPr>
          <w:p w:rsidR="005F6219" w:rsidRPr="00F40AD1" w:rsidRDefault="005F6219" w:rsidP="00F40AD1">
            <w:pPr>
              <w:pStyle w:val="21"/>
            </w:pPr>
          </w:p>
        </w:tc>
        <w:tc>
          <w:tcPr>
            <w:tcW w:w="5365" w:type="dxa"/>
          </w:tcPr>
          <w:p w:rsidR="005F6219" w:rsidRDefault="005F6219" w:rsidP="00970DBA">
            <w:pPr>
              <w:spacing w:after="0"/>
            </w:pPr>
          </w:p>
        </w:tc>
      </w:tr>
      <w:tr w:rsidR="005F6219" w:rsidTr="00C41AA1">
        <w:trPr>
          <w:trHeight w:val="990"/>
          <w:jc w:val="center"/>
        </w:trPr>
        <w:tc>
          <w:tcPr>
            <w:tcW w:w="20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4873" w:type="dxa"/>
            <w:vMerge/>
          </w:tcPr>
          <w:p w:rsidR="005F6219" w:rsidRDefault="005F6219" w:rsidP="00970DBA">
            <w:pPr>
              <w:spacing w:after="0"/>
            </w:pPr>
          </w:p>
        </w:tc>
        <w:tc>
          <w:tcPr>
            <w:tcW w:w="484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</w:tcPr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Не отвечайте агрессией на агрессию.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Не кричите и не плачьте.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Вежливо отказывайтесь от того, что вам не подходит, решительно – от того, что несет для вас опасность.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Говорите с насильником максимально спокойно, потому что ваши жесты и мимика могут вызывать агрессию со стороны обидчика.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41AA1" w:rsidRP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Напомните о том, что от конфликта страдает ребенок.</w:t>
            </w: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br/>
              <w:t> </w:t>
            </w:r>
          </w:p>
          <w:p w:rsidR="00C41AA1" w:rsidRDefault="00C41AA1" w:rsidP="00C41AA1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C41AA1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Обязательно, если ситуация не патовая, поощряйте любые позитивные изменения со стороны агрессора.</w:t>
            </w:r>
          </w:p>
          <w:p w:rsidR="00C41AA1" w:rsidRPr="00635FA8" w:rsidRDefault="00C41AA1" w:rsidP="00635FA8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Georgia" w:eastAsia="Times New Roman" w:hAnsi="Georgia" w:cs="Times New Roman"/>
                <w:i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365" w:type="dxa"/>
          </w:tcPr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Не молчите! Расскажите про вопиющие случаи применения насилия своим близким, людям, которым доверяете.</w:t>
            </w:r>
          </w:p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Договоритесь с соседями, что в случае крика с вашей квартиры, они вызовут полицию.</w:t>
            </w:r>
          </w:p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Делайте все, чтобы не оставаться с насильником наедине.</w:t>
            </w:r>
          </w:p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 Обратитесь в районное отделение милиции для экспертизы на </w:t>
            </w:r>
            <w:proofErr w:type="gramStart"/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нанесение  телесных</w:t>
            </w:r>
            <w:proofErr w:type="gramEnd"/>
            <w:r w:rsidRPr="009D2A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повреждений. </w:t>
            </w:r>
          </w:p>
          <w:p w:rsidR="00697113" w:rsidRPr="00635FA8" w:rsidRDefault="00697113" w:rsidP="00697113">
            <w:pPr>
              <w:spacing w:after="0"/>
              <w:rPr>
                <w:sz w:val="28"/>
                <w:szCs w:val="28"/>
              </w:rPr>
            </w:pPr>
          </w:p>
          <w:p w:rsidR="00697113" w:rsidRPr="009D2A17" w:rsidRDefault="00697113" w:rsidP="00697113">
            <w:pPr>
              <w:rPr>
                <w:sz w:val="20"/>
              </w:rPr>
            </w:pPr>
          </w:p>
          <w:p w:rsidR="00697113" w:rsidRPr="009D2A17" w:rsidRDefault="00697113" w:rsidP="00697113">
            <w:pPr>
              <w:shd w:val="clear" w:color="auto" w:fill="FFFFFF"/>
              <w:spacing w:after="0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0"/>
                <w:lang w:eastAsia="ru-RU"/>
              </w:rPr>
            </w:pPr>
          </w:p>
          <w:p w:rsidR="005F6219" w:rsidRDefault="005F6219" w:rsidP="00970DBA">
            <w:pPr>
              <w:spacing w:after="0"/>
            </w:pPr>
          </w:p>
        </w:tc>
      </w:tr>
      <w:tr w:rsidR="005F6219" w:rsidTr="00C41AA1">
        <w:trPr>
          <w:trHeight w:val="3267"/>
          <w:jc w:val="center"/>
        </w:trPr>
        <w:tc>
          <w:tcPr>
            <w:tcW w:w="20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4873" w:type="dxa"/>
            <w:vMerge/>
          </w:tcPr>
          <w:p w:rsidR="005F6219" w:rsidRDefault="005F6219" w:rsidP="00970DBA">
            <w:pPr>
              <w:spacing w:after="0"/>
            </w:pPr>
          </w:p>
        </w:tc>
        <w:tc>
          <w:tcPr>
            <w:tcW w:w="484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  <w:vAlign w:val="center"/>
          </w:tcPr>
          <w:p w:rsidR="005F6219" w:rsidRPr="00F40AD1" w:rsidRDefault="005F6219" w:rsidP="00F40AD1">
            <w:pPr>
              <w:pStyle w:val="afb"/>
            </w:pPr>
          </w:p>
          <w:sdt>
            <w:sdtPr>
              <w:id w:val="1983803634"/>
              <w:placeholder>
                <w:docPart w:val="BB8EADD96A9F40A59521C4FDB7130DD3"/>
              </w:placeholder>
              <w:temporary/>
              <w:showingPlcHdr/>
              <w15:appearance w15:val="hidden"/>
            </w:sdtPr>
            <w:sdtEndPr/>
            <w:sdtContent>
              <w:p w:rsidR="005F6219" w:rsidRPr="00F40AD1" w:rsidRDefault="005F6219" w:rsidP="00F40AD1">
                <w:pPr>
                  <w:pStyle w:val="afb"/>
                </w:pPr>
                <w:r w:rsidRPr="00F40AD1">
                  <w:rPr>
                    <w:rStyle w:val="afa"/>
                    <w:color w:val="FFFFFF" w:themeColor="background1"/>
                    <w:lang w:bidi="ru-RU"/>
                  </w:rPr>
                  <w:t>Город, регион, почтовый индекс</w:t>
                </w:r>
              </w:p>
            </w:sdtContent>
          </w:sdt>
          <w:sdt>
            <w:sdtPr>
              <w:id w:val="-2080666778"/>
              <w:placeholder>
                <w:docPart w:val="C9190A4A09EB4E5BA0EF6786D0F4B4D1"/>
              </w:placeholder>
              <w:temporary/>
              <w:showingPlcHdr/>
              <w15:appearance w15:val="hidden"/>
            </w:sdtPr>
            <w:sdtEndPr/>
            <w:sdtContent>
              <w:p w:rsidR="005F6219" w:rsidRPr="00F40AD1" w:rsidRDefault="005F6219" w:rsidP="00F40AD1">
                <w:pPr>
                  <w:pStyle w:val="afb"/>
                </w:pPr>
                <w:r w:rsidRPr="00F40AD1">
                  <w:rPr>
                    <w:rStyle w:val="afa"/>
                    <w:color w:val="FFFFFF" w:themeColor="background1"/>
                    <w:lang w:bidi="ru-RU"/>
                  </w:rPr>
                  <w:t>Номер телефона</w:t>
                </w:r>
              </w:p>
            </w:sdtContent>
          </w:sdt>
          <w:sdt>
            <w:sdtPr>
              <w:id w:val="-1089463269"/>
              <w:placeholder>
                <w:docPart w:val="708665C3363D4C27834739261D651049"/>
              </w:placeholder>
              <w:temporary/>
              <w:showingPlcHdr/>
              <w15:appearance w15:val="hidden"/>
            </w:sdtPr>
            <w:sdtEndPr/>
            <w:sdtContent>
              <w:p w:rsidR="005F6219" w:rsidRDefault="005F6219" w:rsidP="00F40AD1">
                <w:pPr>
                  <w:pStyle w:val="afb"/>
                </w:pPr>
                <w:r w:rsidRPr="00F40AD1">
                  <w:rPr>
                    <w:rStyle w:val="afa"/>
                    <w:color w:val="FFFFFF" w:themeColor="background1"/>
                    <w:lang w:bidi="ru-RU"/>
                  </w:rPr>
                  <w:t>Веб-сайт</w:t>
                </w:r>
              </w:p>
            </w:sdtContent>
          </w:sdt>
        </w:tc>
        <w:tc>
          <w:tcPr>
            <w:tcW w:w="5365" w:type="dxa"/>
            <w:vAlign w:val="center"/>
          </w:tcPr>
          <w:p w:rsidR="005F6219" w:rsidRDefault="005F6219" w:rsidP="00970DBA">
            <w:pPr>
              <w:spacing w:after="0"/>
              <w:jc w:val="center"/>
            </w:pPr>
          </w:p>
        </w:tc>
      </w:tr>
      <w:tr w:rsidR="005F6219" w:rsidTr="00C41AA1">
        <w:trPr>
          <w:trHeight w:val="2160"/>
          <w:jc w:val="center"/>
        </w:trPr>
        <w:tc>
          <w:tcPr>
            <w:tcW w:w="20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4873" w:type="dxa"/>
            <w:vMerge/>
          </w:tcPr>
          <w:p w:rsidR="005F6219" w:rsidRDefault="005F6219" w:rsidP="00970DBA">
            <w:pPr>
              <w:spacing w:after="0"/>
            </w:pPr>
          </w:p>
        </w:tc>
        <w:tc>
          <w:tcPr>
            <w:tcW w:w="484" w:type="dxa"/>
          </w:tcPr>
          <w:p w:rsidR="005F6219" w:rsidRDefault="005F6219" w:rsidP="00970DBA">
            <w:pPr>
              <w:spacing w:after="0"/>
            </w:pPr>
          </w:p>
        </w:tc>
        <w:tc>
          <w:tcPr>
            <w:tcW w:w="5376" w:type="dxa"/>
            <w:vMerge w:val="restart"/>
            <w:vAlign w:val="center"/>
          </w:tcPr>
          <w:p w:rsidR="005F6219" w:rsidRDefault="005F6219" w:rsidP="00F40AD1">
            <w:pPr>
              <w:pStyle w:val="afb"/>
            </w:pPr>
          </w:p>
        </w:tc>
        <w:tc>
          <w:tcPr>
            <w:tcW w:w="5365" w:type="dxa"/>
            <w:vMerge w:val="restart"/>
          </w:tcPr>
          <w:p w:rsidR="005F6219" w:rsidRDefault="005F6219" w:rsidP="00970DBA">
            <w:pPr>
              <w:spacing w:after="0"/>
            </w:pPr>
          </w:p>
        </w:tc>
      </w:tr>
      <w:tr w:rsidR="001A07CD" w:rsidTr="00C41AA1">
        <w:trPr>
          <w:trHeight w:val="144"/>
          <w:jc w:val="center"/>
        </w:trPr>
        <w:tc>
          <w:tcPr>
            <w:tcW w:w="20" w:type="dxa"/>
          </w:tcPr>
          <w:p w:rsidR="001A07CD" w:rsidRDefault="001A07CD" w:rsidP="00F40AD1">
            <w:pPr>
              <w:spacing w:beforeAutospacing="1" w:after="0"/>
            </w:pPr>
          </w:p>
        </w:tc>
        <w:tc>
          <w:tcPr>
            <w:tcW w:w="4873" w:type="dxa"/>
          </w:tcPr>
          <w:p w:rsidR="001A07CD" w:rsidRDefault="001A07CD" w:rsidP="00F40AD1">
            <w:pPr>
              <w:spacing w:beforeAutospacing="1" w:after="0"/>
            </w:pPr>
          </w:p>
        </w:tc>
        <w:tc>
          <w:tcPr>
            <w:tcW w:w="484" w:type="dxa"/>
          </w:tcPr>
          <w:p w:rsidR="001A07CD" w:rsidRDefault="001A07CD" w:rsidP="00F40AD1">
            <w:pPr>
              <w:spacing w:beforeAutospacing="1" w:after="0"/>
            </w:pPr>
          </w:p>
        </w:tc>
        <w:tc>
          <w:tcPr>
            <w:tcW w:w="5376" w:type="dxa"/>
            <w:vMerge/>
          </w:tcPr>
          <w:p w:rsidR="001A07CD" w:rsidRDefault="001A07CD" w:rsidP="00F40AD1">
            <w:pPr>
              <w:spacing w:beforeAutospacing="1" w:after="0"/>
            </w:pPr>
          </w:p>
        </w:tc>
        <w:tc>
          <w:tcPr>
            <w:tcW w:w="5365" w:type="dxa"/>
            <w:vMerge/>
          </w:tcPr>
          <w:p w:rsidR="001A07CD" w:rsidRDefault="001A07CD" w:rsidP="00F40AD1">
            <w:pPr>
              <w:spacing w:beforeAutospacing="1" w:after="0"/>
            </w:pPr>
          </w:p>
        </w:tc>
      </w:tr>
      <w:bookmarkEnd w:id="0"/>
    </w:tbl>
    <w:p w:rsidR="003611B8" w:rsidRPr="00F40AD1" w:rsidRDefault="003611B8" w:rsidP="00F40AD1">
      <w:pPr>
        <w:spacing w:before="0" w:after="0"/>
        <w:rPr>
          <w:sz w:val="10"/>
        </w:rPr>
      </w:pPr>
      <w:r w:rsidRPr="00F40AD1">
        <w:rPr>
          <w:sz w:val="10"/>
          <w:szCs w:val="10"/>
          <w:lang w:bidi="ru-RU"/>
        </w:rPr>
        <w:br w:type="page"/>
      </w:r>
    </w:p>
    <w:tbl>
      <w:tblPr>
        <w:tblW w:w="3542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"/>
        <w:gridCol w:w="4797"/>
        <w:gridCol w:w="585"/>
        <w:gridCol w:w="759"/>
        <w:gridCol w:w="4989"/>
      </w:tblGrid>
      <w:tr w:rsidR="00771677" w:rsidTr="00771677">
        <w:trPr>
          <w:trHeight w:val="270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797" w:type="dxa"/>
            <w:vMerge w:val="restart"/>
          </w:tcPr>
          <w:p w:rsidR="00771677" w:rsidRDefault="00771677" w:rsidP="00F40AD1">
            <w:pPr>
              <w:spacing w:before="0" w:after="160" w:line="259" w:lineRule="auto"/>
            </w:pPr>
          </w:p>
        </w:tc>
        <w:tc>
          <w:tcPr>
            <w:tcW w:w="585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759" w:type="dxa"/>
            <w:vMerge w:val="restart"/>
          </w:tcPr>
          <w:p w:rsidR="00771677" w:rsidRDefault="00771677" w:rsidP="00970DBA">
            <w:pPr>
              <w:spacing w:after="0"/>
            </w:pPr>
          </w:p>
        </w:tc>
        <w:tc>
          <w:tcPr>
            <w:tcW w:w="4989" w:type="dxa"/>
            <w:vMerge w:val="restart"/>
          </w:tcPr>
          <w:p w:rsidR="00771677" w:rsidRDefault="00771677" w:rsidP="00970DBA">
            <w:pPr>
              <w:spacing w:after="0"/>
            </w:pPr>
          </w:p>
        </w:tc>
      </w:tr>
      <w:tr w:rsidR="00771677" w:rsidTr="00771677">
        <w:trPr>
          <w:trHeight w:val="3825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797" w:type="dxa"/>
            <w:vMerge/>
          </w:tcPr>
          <w:p w:rsidR="00771677" w:rsidRDefault="00771677" w:rsidP="00970DBA"/>
        </w:tc>
        <w:tc>
          <w:tcPr>
            <w:tcW w:w="585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759" w:type="dxa"/>
            <w:vMerge/>
          </w:tcPr>
          <w:p w:rsidR="00771677" w:rsidRDefault="00771677" w:rsidP="00970DBA">
            <w:pPr>
              <w:spacing w:after="0"/>
            </w:pPr>
          </w:p>
        </w:tc>
        <w:tc>
          <w:tcPr>
            <w:tcW w:w="4989" w:type="dxa"/>
            <w:vMerge/>
          </w:tcPr>
          <w:p w:rsidR="00771677" w:rsidRDefault="00771677" w:rsidP="00970DBA">
            <w:pPr>
              <w:spacing w:after="0"/>
            </w:pPr>
          </w:p>
        </w:tc>
      </w:tr>
      <w:tr w:rsidR="00771677" w:rsidTr="00771677">
        <w:trPr>
          <w:trHeight w:val="432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797" w:type="dxa"/>
            <w:vMerge/>
          </w:tcPr>
          <w:p w:rsidR="00771677" w:rsidRDefault="00771677" w:rsidP="00970DBA">
            <w:pPr>
              <w:spacing w:after="0"/>
            </w:pPr>
          </w:p>
        </w:tc>
        <w:tc>
          <w:tcPr>
            <w:tcW w:w="585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759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989" w:type="dxa"/>
            <w:vMerge w:val="restart"/>
          </w:tcPr>
          <w:p w:rsidR="00771677" w:rsidRPr="005F6219" w:rsidRDefault="00771677" w:rsidP="005F6219">
            <w:pPr>
              <w:pStyle w:val="10"/>
            </w:pPr>
            <w:bookmarkStart w:id="1" w:name="_GoBack"/>
            <w:bookmarkEnd w:id="1"/>
          </w:p>
          <w:p w:rsidR="00771677" w:rsidRDefault="00771677" w:rsidP="005F6219">
            <w:pPr>
              <w:spacing w:after="160"/>
            </w:pPr>
          </w:p>
          <w:p w:rsidR="00771677" w:rsidRDefault="00771677" w:rsidP="00970DBA">
            <w:pPr>
              <w:spacing w:after="0"/>
            </w:pPr>
          </w:p>
        </w:tc>
      </w:tr>
      <w:tr w:rsidR="00771677" w:rsidTr="00771677">
        <w:trPr>
          <w:trHeight w:val="2304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797" w:type="dxa"/>
            <w:vMerge w:val="restart"/>
          </w:tcPr>
          <w:p w:rsidR="00771677" w:rsidRDefault="00771677" w:rsidP="00970DBA">
            <w:pPr>
              <w:spacing w:after="0"/>
            </w:pPr>
          </w:p>
        </w:tc>
        <w:tc>
          <w:tcPr>
            <w:tcW w:w="585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759" w:type="dxa"/>
            <w:vAlign w:val="center"/>
          </w:tcPr>
          <w:p w:rsidR="00771677" w:rsidRDefault="00771677" w:rsidP="00970DBA">
            <w:pPr>
              <w:spacing w:after="0"/>
              <w:jc w:val="center"/>
            </w:pPr>
          </w:p>
        </w:tc>
        <w:tc>
          <w:tcPr>
            <w:tcW w:w="4989" w:type="dxa"/>
            <w:vMerge/>
            <w:vAlign w:val="center"/>
          </w:tcPr>
          <w:p w:rsidR="00771677" w:rsidRDefault="00771677" w:rsidP="00970DBA">
            <w:pPr>
              <w:spacing w:after="0"/>
              <w:jc w:val="center"/>
            </w:pPr>
          </w:p>
        </w:tc>
      </w:tr>
      <w:tr w:rsidR="00771677" w:rsidTr="00771677">
        <w:trPr>
          <w:trHeight w:val="2160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4797" w:type="dxa"/>
            <w:vMerge/>
          </w:tcPr>
          <w:p w:rsidR="00771677" w:rsidRDefault="00771677" w:rsidP="00970DBA">
            <w:pPr>
              <w:spacing w:after="0"/>
            </w:pPr>
          </w:p>
        </w:tc>
        <w:tc>
          <w:tcPr>
            <w:tcW w:w="585" w:type="dxa"/>
          </w:tcPr>
          <w:p w:rsidR="00771677" w:rsidRDefault="00771677" w:rsidP="00970DBA">
            <w:pPr>
              <w:spacing w:after="0"/>
            </w:pPr>
          </w:p>
        </w:tc>
        <w:tc>
          <w:tcPr>
            <w:tcW w:w="759" w:type="dxa"/>
            <w:vMerge w:val="restart"/>
          </w:tcPr>
          <w:p w:rsidR="00771677" w:rsidRDefault="00771677" w:rsidP="00970DBA">
            <w:pPr>
              <w:spacing w:after="0"/>
            </w:pPr>
          </w:p>
        </w:tc>
        <w:tc>
          <w:tcPr>
            <w:tcW w:w="4989" w:type="dxa"/>
            <w:vMerge/>
          </w:tcPr>
          <w:p w:rsidR="00771677" w:rsidRDefault="00771677" w:rsidP="00970DBA">
            <w:pPr>
              <w:spacing w:after="0"/>
            </w:pPr>
          </w:p>
        </w:tc>
      </w:tr>
      <w:tr w:rsidR="00771677" w:rsidTr="00771677">
        <w:trPr>
          <w:trHeight w:val="144"/>
          <w:jc w:val="center"/>
        </w:trPr>
        <w:tc>
          <w:tcPr>
            <w:tcW w:w="288" w:type="dxa"/>
          </w:tcPr>
          <w:p w:rsidR="00771677" w:rsidRDefault="00771677" w:rsidP="00970DBA">
            <w:pPr>
              <w:spacing w:beforeAutospacing="1" w:after="0"/>
            </w:pPr>
          </w:p>
        </w:tc>
        <w:tc>
          <w:tcPr>
            <w:tcW w:w="4797" w:type="dxa"/>
            <w:vMerge/>
          </w:tcPr>
          <w:p w:rsidR="00771677" w:rsidRDefault="00771677" w:rsidP="00970DBA">
            <w:pPr>
              <w:spacing w:beforeAutospacing="1" w:after="0"/>
            </w:pPr>
          </w:p>
        </w:tc>
        <w:tc>
          <w:tcPr>
            <w:tcW w:w="585" w:type="dxa"/>
          </w:tcPr>
          <w:p w:rsidR="00771677" w:rsidRDefault="00771677" w:rsidP="00970DBA">
            <w:pPr>
              <w:spacing w:beforeAutospacing="1" w:after="0"/>
            </w:pPr>
          </w:p>
        </w:tc>
        <w:tc>
          <w:tcPr>
            <w:tcW w:w="759" w:type="dxa"/>
            <w:vMerge/>
          </w:tcPr>
          <w:p w:rsidR="00771677" w:rsidRDefault="00771677" w:rsidP="00970DBA">
            <w:pPr>
              <w:spacing w:beforeAutospacing="1" w:after="0"/>
            </w:pPr>
          </w:p>
        </w:tc>
        <w:tc>
          <w:tcPr>
            <w:tcW w:w="4989" w:type="dxa"/>
            <w:vMerge/>
          </w:tcPr>
          <w:p w:rsidR="00771677" w:rsidRDefault="00771677" w:rsidP="00970DBA">
            <w:pPr>
              <w:spacing w:beforeAutospacing="1" w:after="0"/>
            </w:pPr>
          </w:p>
        </w:tc>
      </w:tr>
    </w:tbl>
    <w:p w:rsidR="0043117B" w:rsidRPr="00B74BA4" w:rsidRDefault="00250DE1" w:rsidP="00B74BA4"/>
    <w:sectPr w:rsidR="0043117B" w:rsidRPr="00B74BA4" w:rsidSect="001B1DF8">
      <w:headerReference w:type="even" r:id="rId14"/>
      <w:headerReference w:type="default" r:id="rId15"/>
      <w:pgSz w:w="16838" w:h="11906" w:orient="landscape" w:code="9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DE1" w:rsidRDefault="00250DE1" w:rsidP="00FD4BCB">
      <w:pPr>
        <w:spacing w:before="0" w:after="0"/>
      </w:pPr>
      <w:r>
        <w:separator/>
      </w:r>
    </w:p>
  </w:endnote>
  <w:endnote w:type="continuationSeparator" w:id="0">
    <w:p w:rsidR="00250DE1" w:rsidRDefault="00250DE1" w:rsidP="00FD4B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DE1" w:rsidRDefault="00250DE1" w:rsidP="00FD4BCB">
      <w:pPr>
        <w:spacing w:before="0" w:after="0"/>
      </w:pPr>
      <w:r>
        <w:separator/>
      </w:r>
    </w:p>
  </w:footnote>
  <w:footnote w:type="continuationSeparator" w:id="0">
    <w:p w:rsidR="00250DE1" w:rsidRDefault="00250DE1" w:rsidP="00FD4BC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BCB" w:rsidRDefault="00FD4BCB">
    <w:pPr>
      <w:pStyle w:val="af6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13B4A2" wp14:editId="05C483F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656108" cy="7315200"/>
              <wp:effectExtent l="19050" t="0" r="2540" b="0"/>
              <wp:wrapNone/>
              <wp:docPr id="3" name="Группа 3" descr="Внутренние фоновые изображения и контрастное оформление, состоящее из пустых и сплошных кругов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56108" cy="7315200"/>
                        <a:chOff x="0" y="0"/>
                        <a:chExt cx="9656108" cy="7315200"/>
                      </a:xfrm>
                    </wpg:grpSpPr>
                    <wps:wsp>
                      <wps:cNvPr id="64" name="Овал 64"/>
                      <wps:cNvSpPr/>
                      <wps:spPr>
                        <a:xfrm>
                          <a:off x="9515475" y="3590925"/>
                          <a:ext cx="125506" cy="12550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Прямоугольник 83"/>
                      <wps:cNvSpPr/>
                      <wps:spPr>
                        <a:xfrm>
                          <a:off x="3248025" y="0"/>
                          <a:ext cx="3191436" cy="7315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1" name="Группа 11"/>
                      <wpg:cNvGrpSpPr/>
                      <wpg:grpSpPr>
                        <a:xfrm>
                          <a:off x="0" y="4114800"/>
                          <a:ext cx="6400800" cy="3190240"/>
                          <a:chOff x="0" y="0"/>
                          <a:chExt cx="6843395" cy="3316381"/>
                        </a:xfrm>
                      </wpg:grpSpPr>
                      <wps:wsp>
                        <wps:cNvPr id="10" name="Полилиния 27">
                          <a:extLst/>
                        </wps:cNvPr>
                        <wps:cNvSpPr/>
                        <wps:spPr>
                          <a:xfrm>
                            <a:off x="0" y="0"/>
                            <a:ext cx="6843395" cy="3306445"/>
                          </a:xfrm>
                          <a:custGeom>
                            <a:avLst/>
                            <a:gdLst>
                              <a:gd name="connsiteX0" fmla="*/ 3194887 w 6389774"/>
                              <a:gd name="connsiteY0" fmla="*/ 0 h 3088004"/>
                              <a:gd name="connsiteX1" fmla="*/ 6388386 w 6389774"/>
                              <a:gd name="connsiteY1" fmla="*/ 3033109 h 3088004"/>
                              <a:gd name="connsiteX2" fmla="*/ 6389774 w 6389774"/>
                              <a:gd name="connsiteY2" fmla="*/ 3088004 h 3088004"/>
                              <a:gd name="connsiteX3" fmla="*/ 0 w 6389774"/>
                              <a:gd name="connsiteY3" fmla="*/ 3088004 h 3088004"/>
                              <a:gd name="connsiteX4" fmla="*/ 1388 w 6389774"/>
                              <a:gd name="connsiteY4" fmla="*/ 3033109 h 3088004"/>
                              <a:gd name="connsiteX5" fmla="*/ 3194887 w 6389774"/>
                              <a:gd name="connsiteY5" fmla="*/ 0 h 30880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389774" h="3088004">
                                <a:moveTo>
                                  <a:pt x="3194887" y="0"/>
                                </a:moveTo>
                                <a:cubicBezTo>
                                  <a:pt x="4905718" y="0"/>
                                  <a:pt x="6302743" y="1343562"/>
                                  <a:pt x="6388386" y="3033109"/>
                                </a:cubicBezTo>
                                <a:lnTo>
                                  <a:pt x="6389774" y="3088004"/>
                                </a:lnTo>
                                <a:lnTo>
                                  <a:pt x="0" y="3088004"/>
                                </a:lnTo>
                                <a:lnTo>
                                  <a:pt x="1388" y="3033109"/>
                                </a:lnTo>
                                <a:cubicBezTo>
                                  <a:pt x="87031" y="1343562"/>
                                  <a:pt x="1484056" y="0"/>
                                  <a:pt x="319488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олилиния 27" descr="разработчики программного обеспечения " title="разработчики программного обеспечения ">
                          <a:extLst/>
                        </wps:cNvPr>
                        <wps:cNvSpPr/>
                        <wps:spPr>
                          <a:xfrm>
                            <a:off x="125506" y="125506"/>
                            <a:ext cx="6603365" cy="3190875"/>
                          </a:xfrm>
                          <a:custGeom>
                            <a:avLst/>
                            <a:gdLst>
                              <a:gd name="connsiteX0" fmla="*/ 3194887 w 6389774"/>
                              <a:gd name="connsiteY0" fmla="*/ 0 h 3088004"/>
                              <a:gd name="connsiteX1" fmla="*/ 6388386 w 6389774"/>
                              <a:gd name="connsiteY1" fmla="*/ 3033109 h 3088004"/>
                              <a:gd name="connsiteX2" fmla="*/ 6389774 w 6389774"/>
                              <a:gd name="connsiteY2" fmla="*/ 3088004 h 3088004"/>
                              <a:gd name="connsiteX3" fmla="*/ 0 w 6389774"/>
                              <a:gd name="connsiteY3" fmla="*/ 3088004 h 3088004"/>
                              <a:gd name="connsiteX4" fmla="*/ 1388 w 6389774"/>
                              <a:gd name="connsiteY4" fmla="*/ 3033109 h 3088004"/>
                              <a:gd name="connsiteX5" fmla="*/ 3194887 w 6389774"/>
                              <a:gd name="connsiteY5" fmla="*/ 0 h 30880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389774" h="3088004">
                                <a:moveTo>
                                  <a:pt x="3194887" y="0"/>
                                </a:moveTo>
                                <a:cubicBezTo>
                                  <a:pt x="4905718" y="0"/>
                                  <a:pt x="6302743" y="1343562"/>
                                  <a:pt x="6388386" y="3033109"/>
                                </a:cubicBezTo>
                                <a:lnTo>
                                  <a:pt x="6389774" y="3088004"/>
                                </a:lnTo>
                                <a:lnTo>
                                  <a:pt x="0" y="3088004"/>
                                </a:lnTo>
                                <a:lnTo>
                                  <a:pt x="1388" y="3033109"/>
                                </a:lnTo>
                                <a:cubicBezTo>
                                  <a:pt x="87031" y="1343562"/>
                                  <a:pt x="1484056" y="0"/>
                                  <a:pt x="3194887" y="0"/>
                                </a:cubicBezTo>
                                <a:close/>
                              </a:path>
                            </a:pathLst>
                          </a:custGeom>
                          <a:blipFill>
                            <a:blip r:embed="rId1">
                              <a:extLst/>
                            </a:blip>
                            <a:srcRect/>
                            <a:stretch>
                              <a:fillRect t="-6854" r="-27011" b="-45386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" name="Группа 7"/>
                      <wpg:cNvGrpSpPr/>
                      <wpg:grpSpPr>
                        <a:xfrm>
                          <a:off x="6419850" y="0"/>
                          <a:ext cx="3236258" cy="2689225"/>
                          <a:chOff x="-39676" y="0"/>
                          <a:chExt cx="3580847" cy="3129281"/>
                        </a:xfrm>
                      </wpg:grpSpPr>
                      <wps:wsp>
                        <wps:cNvPr id="19" name="Полилиния 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F58086-AF76-5C46-BA57-D217677958F4}"/>
                            </a:ext>
                          </a:extLst>
                        </wps:cNvPr>
                        <wps:cNvSpPr/>
                        <wps:spPr>
                          <a:xfrm>
                            <a:off x="-39676" y="1"/>
                            <a:ext cx="3526453" cy="3129280"/>
                          </a:xfrm>
                          <a:custGeom>
                            <a:avLst/>
                            <a:gdLst>
                              <a:gd name="connsiteX0" fmla="*/ 0 w 3196659"/>
                              <a:gd name="connsiteY0" fmla="*/ 0 h 2743200"/>
                              <a:gd name="connsiteX1" fmla="*/ 3196659 w 3196659"/>
                              <a:gd name="connsiteY1" fmla="*/ 0 h 2743200"/>
                              <a:gd name="connsiteX2" fmla="*/ 3196659 w 3196659"/>
                              <a:gd name="connsiteY2" fmla="*/ 2714147 h 2743200"/>
                              <a:gd name="connsiteX3" fmla="*/ 3101594 w 3196659"/>
                              <a:gd name="connsiteY3" fmla="*/ 2728656 h 2743200"/>
                              <a:gd name="connsiteX4" fmla="*/ 2813563 w 3196659"/>
                              <a:gd name="connsiteY4" fmla="*/ 2743200 h 2743200"/>
                              <a:gd name="connsiteX5" fmla="*/ 2813523 w 3196659"/>
                              <a:gd name="connsiteY5" fmla="*/ 2743200 h 2743200"/>
                              <a:gd name="connsiteX6" fmla="*/ 2525492 w 3196659"/>
                              <a:gd name="connsiteY6" fmla="*/ 2728656 h 2743200"/>
                              <a:gd name="connsiteX7" fmla="*/ 10804 w 3196659"/>
                              <a:gd name="connsiteY7" fmla="*/ 213968 h 2743200"/>
                              <a:gd name="connsiteX8" fmla="*/ 0 w 3196659"/>
                              <a:gd name="connsiteY8" fmla="*/ 0 h 2743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96659" h="2743200">
                                <a:moveTo>
                                  <a:pt x="0" y="0"/>
                                </a:moveTo>
                                <a:lnTo>
                                  <a:pt x="3196659" y="0"/>
                                </a:lnTo>
                                <a:lnTo>
                                  <a:pt x="3196659" y="2714147"/>
                                </a:lnTo>
                                <a:lnTo>
                                  <a:pt x="3101594" y="2728656"/>
                                </a:lnTo>
                                <a:lnTo>
                                  <a:pt x="2813563" y="2743200"/>
                                </a:lnTo>
                                <a:lnTo>
                                  <a:pt x="2813523" y="2743200"/>
                                </a:lnTo>
                                <a:lnTo>
                                  <a:pt x="2525492" y="2728656"/>
                                </a:lnTo>
                                <a:cubicBezTo>
                                  <a:pt x="1199569" y="2594001"/>
                                  <a:pt x="145459" y="1539892"/>
                                  <a:pt x="10804" y="2139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олилиния 18" descr="разработчик программного обеспечения" title="разработчик программного обеспечения">
                          <a:extLst/>
                        </wps:cNvPr>
                        <wps:cNvSpPr/>
                        <wps:spPr>
                          <a:xfrm>
                            <a:off x="125506" y="0"/>
                            <a:ext cx="3415665" cy="2986088"/>
                          </a:xfrm>
                          <a:custGeom>
                            <a:avLst/>
                            <a:gdLst>
                              <a:gd name="connsiteX0" fmla="*/ 0 w 3196659"/>
                              <a:gd name="connsiteY0" fmla="*/ 0 h 2743200"/>
                              <a:gd name="connsiteX1" fmla="*/ 3196659 w 3196659"/>
                              <a:gd name="connsiteY1" fmla="*/ 0 h 2743200"/>
                              <a:gd name="connsiteX2" fmla="*/ 3196659 w 3196659"/>
                              <a:gd name="connsiteY2" fmla="*/ 2714147 h 2743200"/>
                              <a:gd name="connsiteX3" fmla="*/ 3101594 w 3196659"/>
                              <a:gd name="connsiteY3" fmla="*/ 2728656 h 2743200"/>
                              <a:gd name="connsiteX4" fmla="*/ 2813563 w 3196659"/>
                              <a:gd name="connsiteY4" fmla="*/ 2743200 h 2743200"/>
                              <a:gd name="connsiteX5" fmla="*/ 2813523 w 3196659"/>
                              <a:gd name="connsiteY5" fmla="*/ 2743200 h 2743200"/>
                              <a:gd name="connsiteX6" fmla="*/ 2525492 w 3196659"/>
                              <a:gd name="connsiteY6" fmla="*/ 2728656 h 2743200"/>
                              <a:gd name="connsiteX7" fmla="*/ 10804 w 3196659"/>
                              <a:gd name="connsiteY7" fmla="*/ 213968 h 2743200"/>
                              <a:gd name="connsiteX8" fmla="*/ 0 w 3196659"/>
                              <a:gd name="connsiteY8" fmla="*/ 0 h 2743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96659" h="2743200">
                                <a:moveTo>
                                  <a:pt x="0" y="0"/>
                                </a:moveTo>
                                <a:lnTo>
                                  <a:pt x="3196659" y="0"/>
                                </a:lnTo>
                                <a:lnTo>
                                  <a:pt x="3196659" y="2714147"/>
                                </a:lnTo>
                                <a:lnTo>
                                  <a:pt x="3101594" y="2728656"/>
                                </a:lnTo>
                                <a:lnTo>
                                  <a:pt x="2813563" y="2743200"/>
                                </a:lnTo>
                                <a:lnTo>
                                  <a:pt x="2813523" y="2743200"/>
                                </a:lnTo>
                                <a:lnTo>
                                  <a:pt x="2525492" y="2728656"/>
                                </a:lnTo>
                                <a:cubicBezTo>
                                  <a:pt x="1199569" y="2594001"/>
                                  <a:pt x="145459" y="1539892"/>
                                  <a:pt x="10804" y="2139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">
                              <a:extLst/>
                            </a:blip>
                            <a:srcRect/>
                            <a:stretch>
                              <a:fillRect l="-4837" t="-7772" r="-58399"/>
                            </a:stretch>
                          </a:blip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4BCB" w:rsidRDefault="00FD4BCB" w:rsidP="00FD4BCB">
                              <w:pPr>
                                <w:jc w:val="center"/>
                              </w:pPr>
                              <w:r>
                                <w:rPr>
                                  <w:lang w:bidi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7" name="Овал 57"/>
                      <wps:cNvSpPr/>
                      <wps:spPr>
                        <a:xfrm>
                          <a:off x="409575" y="4171950"/>
                          <a:ext cx="358140" cy="35814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Овал 58"/>
                      <wps:cNvSpPr/>
                      <wps:spPr>
                        <a:xfrm>
                          <a:off x="762000" y="4000500"/>
                          <a:ext cx="1703070" cy="1703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Овал 60"/>
                      <wps:cNvSpPr/>
                      <wps:spPr>
                        <a:xfrm>
                          <a:off x="4324350" y="3990975"/>
                          <a:ext cx="125506" cy="125506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Овал 61"/>
                      <wps:cNvSpPr/>
                      <wps:spPr>
                        <a:xfrm>
                          <a:off x="3390900" y="4191000"/>
                          <a:ext cx="2952750" cy="2952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Овал 62"/>
                      <wps:cNvSpPr/>
                      <wps:spPr>
                        <a:xfrm>
                          <a:off x="6848475" y="1990725"/>
                          <a:ext cx="358140" cy="3581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Овал 65"/>
                      <wps:cNvSpPr/>
                      <wps:spPr>
                        <a:xfrm>
                          <a:off x="7572375" y="2514600"/>
                          <a:ext cx="213360" cy="21336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Овал 66"/>
                      <wps:cNvSpPr/>
                      <wps:spPr>
                        <a:xfrm>
                          <a:off x="6562725" y="1343025"/>
                          <a:ext cx="1341120" cy="13411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96000</wp14:pctWidth>
              </wp14:sizeRelH>
              <wp14:sizeRelV relativeFrom="page">
                <wp14:pctHeight>94200</wp14:pctHeight>
              </wp14:sizeRelV>
            </wp:anchor>
          </w:drawing>
        </mc:Choice>
        <mc:Fallback>
          <w:pict>
            <v:group w14:anchorId="6113B4A2" id="Группа 3" o:spid="_x0000_s1026" alt="Внутренние фоновые изображения и контрастное оформление, состоящее из пустых и сплошных кругов." style="position:absolute;margin-left:0;margin-top:0;width:760.3pt;height:8in;z-index:251661312;mso-width-percent:960;mso-height-percent:942;mso-position-horizontal:center;mso-position-horizontal-relative:page;mso-position-vertical:center;mso-position-vertical-relative:page;mso-width-percent:960;mso-height-percent:942" coordsize="96561,73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">
              <v:oval id="Овал 64" o:spid="_x0000_s1027" style="position:absolute;left:95154;top:35909;width:1255;height:1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pV8UA&#10;AADbAAAADwAAAGRycy9kb3ducmV2LnhtbESP3WrCQBSE7wXfYTmF3ulGW1Siq4iwxULBX8TLY/Y0&#10;CWbPhuw2pm/fLRR6OczMN8xi1dlKtNT40rGC0TABQZw5U3Ku4HzSgxkIH5ANVo5JwTd5WC37vQWm&#10;xj34QO0x5CJC2KeooAihTqX0WUEW/dDVxNH7dI3FEGWTS9PgI8JtJcdJMpEWS44LBda0KSi7H7+s&#10;gpfNbneYXvTb7brd79/1h25HtVbq+albz0EE6sJ/+K+9NQomr/D7Jf4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GlXxQAAANsAAAAPAAAAAAAAAAAAAAAAAJgCAABkcnMv&#10;ZG93bnJldi54bWxQSwUGAAAAAAQABAD1AAAAigMAAAAA&#10;" fillcolor="#2f3342 [3206]" stroked="f" strokeweight="1pt">
                <v:stroke joinstyle="miter"/>
              </v:oval>
              <v:rect id="Прямоугольник 83" o:spid="_x0000_s1028" style="position:absolute;left:32480;width:31914;height:7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SpMYA&#10;AADbAAAADwAAAGRycy9kb3ducmV2LnhtbESPQWvCQBSE7wX/w/IKvdVNLYhGVxGh0FJKUYPo7Zl9&#10;ZqPZtyG7NbG/3hUKPQ4z8w0znXe2EhdqfOlYwUs/AUGcO11yoSDbvD2PQPiArLFyTAqu5GE+6z1M&#10;MdWu5RVd1qEQEcI+RQUmhDqV0ueGLPq+q4mjd3SNxRBlU0jdYBvhtpKDJBlKiyXHBYM1LQ3l5/WP&#10;VeBOv+Pss/06HzZmnG/3g2L38d0q9fTYLSYgAnXhP/zXftcKRq9w/xJ/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eSpMYAAADbAAAADwAAAAAAAAAAAAAAAACYAgAAZHJz&#10;L2Rvd25yZXYueG1sUEsFBgAAAAAEAAQA9QAAAIsDAAAAAA==&#10;" fillcolor="#44546a [3215]" stroked="f" strokeweight="1pt"/>
              <v:group id="Группа 11" o:spid="_x0000_s1029" style="position:absolute;top:41148;width:64008;height:31902" coordsize="68433,33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Полилиния 27" o:spid="_x0000_s1030" style="position:absolute;width:68433;height:33064;visibility:visible;mso-wrap-style:square;v-text-anchor:middle" coordsize="6389774,308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D/sMA&#10;AADbAAAADwAAAGRycy9kb3ducmV2LnhtbESPQWvCQBCF7wX/wzJCb3VjkdJGVxFR8FaNwV7H7JgE&#10;s7Mhu9Xk3zuHQm8zvDfvfbNY9a5Rd+pC7dnAdJKAIi68rbk0kJ92b5+gQkS22HgmAwMFWC1HLwtM&#10;rX/wke5ZLJWEcEjRQBVjm2odioocholviUW7+s5hlLUrte3wIeGu0e9J8qEd1iwNFba0qai4Zb/O&#10;wOx7e6TsNFyGc3744h9/drvcGfM67tdzUJH6+G/+u95bwRd6+UUG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yD/sMAAADbAAAADwAAAAAAAAAAAAAAAACYAgAAZHJzL2Rv&#10;d25yZXYueG1sUEsFBgAAAAAEAAQA9QAAAIgDAAAAAA==&#10;" path="m3194887,c4905718,,6302743,1343562,6388386,3033109r1388,54895l,3088004r1388,-54895c87031,1343562,1484056,,3194887,xe" filled="f" strokecolor="#05d74d [3205]" strokeweight="1pt">
                  <v:stroke joinstyle="miter"/>
                  <v:path arrowok="t" o:connecttype="custom" o:connectlocs="3421698,0;6841908,3247667;6843395,3306445;0,3306445;1487,3247667;3421698,0" o:connectangles="0,0,0,0,0,0"/>
                </v:shape>
                <v:shape id="Полилиния 27" o:spid="_x0000_s1031" alt="разработчики программного обеспечения " style="position:absolute;left:1255;top:1255;width:66033;height:31908;visibility:visible;mso-wrap-style:square;v-text-anchor:middle" coordsize="6389774,308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7JMUA&#10;AADbAAAADwAAAGRycy9kb3ducmV2LnhtbESPQWvCQBSE7wX/w/KE3urGFkSim2CtokhBagSvj+wz&#10;ic2+jdnVxH/fLRR6HGbmG2ae9qYWd2pdZVnBeBSBIM6trrhQcMzWL1MQziNrrC2Tggc5SJPB0xxj&#10;bTv+ovvBFyJA2MWooPS+iaV0eUkG3cg2xME729agD7ItpG6xC3BTy9comkiDFYeFEhtalpR/H25G&#10;wXWze7/sT537yKbR+nOV0cbvbko9D/vFDISn3v+H/9pbreBt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fskxQAAANsAAAAPAAAAAAAAAAAAAAAAAJgCAABkcnMv&#10;ZG93bnJldi54bWxQSwUGAAAAAAQABAD1AAAAigMAAAAA&#10;" path="m3194887,c4905718,,6302743,1343562,6388386,3033109r1388,54895l,3088004r1388,-54895c87031,1343562,1484056,,3194887,xe" stroked="f" strokeweight="1pt">
                  <v:fill r:id="rId3" o:title="разработчики программного обеспечения " recolor="t" rotate="t" type="frame"/>
                  <v:stroke joinstyle="miter"/>
                  <v:path arrowok="t" o:connecttype="custom" o:connectlocs="3301682,0;6601931,3134151;6603365,3190875;0,3190875;1434,3134151;3301682,0" o:connectangles="0,0,0,0,0,0"/>
                </v:shape>
              </v:group>
              <v:group id="Группа 7" o:spid="_x0000_s1032" style="position:absolute;left:64198;width:32363;height:26892" coordorigin="-396" coordsize="35808,31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Полилиния 18" o:spid="_x0000_s1033" style="position:absolute;left:-396;width:35263;height:31292;visibility:visible;mso-wrap-style:square;v-text-anchor:middle" coordsize="3196659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QQFsAA&#10;AADbAAAADwAAAGRycy9kb3ducmV2LnhtbERPTYvCMBC9C/sfwizsTVM9LFqNIorg3lYtiLexGdNi&#10;MylNarv/fiMI3ubxPmex6m0lHtT40rGC8SgBQZw7XbJRkJ12wykIH5A1Vo5JwR95WC0/BgtMtev4&#10;QI9jMCKGsE9RQRFCnUrp84Is+pGriSN3c43FEGFjpG6wi+G2kpMk+ZYWS44NBda0KSi/H1ur4Lc9&#10;2PP1svuZrLMrXjZb091ao9TXZ7+egwjUh7f45d7rOH8G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9QQFsAAAADbAAAADwAAAAAAAAAAAAAAAACYAgAAZHJzL2Rvd25y&#10;ZXYueG1sUEsFBgAAAAAEAAQA9QAAAIUDAAAAAA==&#10;" path="m,l3196659,r,2714147l3101594,2728656r-288031,14544l2813523,2743200r-288031,-14544c1199569,2594001,145459,1539892,10804,213968l,xe" filled="f" strokecolor="#05d74d [3205]" strokeweight="1pt">
                  <v:stroke joinstyle="miter"/>
                  <v:path arrowok="t" o:connecttype="custom" o:connectlocs="0,0;3526453,0;3526453,3096138;3421580,3112689;3103834,3129280;3103789,3129280;2786043,3112689;11919,244082;0,0" o:connectangles="0,0,0,0,0,0,0,0,0"/>
                </v:shape>
                <v:shape id="Полилиния 18" o:spid="_x0000_s1034" alt="разработчик программного обеспечения" style="position:absolute;left:1255;width:34156;height:29860;visibility:visible;mso-wrap-style:square;v-text-anchor:middle" coordsize="3196659,27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wR8AA&#10;AADbAAAADwAAAGRycy9kb3ducmV2LnhtbERPy4rCMBTdD/gP4QruxlQRqR2jiCi4EscHw+wuzZ2m&#10;2NzUJtX695OF4PJw3vNlZytxp8aXjhWMhgkI4tzpkgsF59P2MwXhA7LGyjEpeJKH5aL3McdMuwd/&#10;0/0YChFD2GeowIRQZ1L63JBFP3Q1ceT+XGMxRNgUUjf4iOG2kuMkmUqLJccGgzWtDeXXY2sVeHOr&#10;f2eXTUryp20P6arYt+ODUoN+t/oCEagLb/HLvdMKJnFs/BJ/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qwR8AAAADbAAAADwAAAAAAAAAAAAAAAACYAgAAZHJzL2Rvd25y&#10;ZXYueG1sUEsFBgAAAAAEAAQA9QAAAIUDAAAAAA==&#10;" adj="-11796480,,5400" path="m,l3196659,r,2714147l3101594,2728656r-288031,14544l2813523,2743200r-288031,-14544c1199569,2594001,145459,1539892,10804,213968l,xe" stroked="f" strokeweight="3pt">
                  <v:fill r:id="rId4" o:title="разработчик программного обеспечения" recolor="t" rotate="t" type="frame"/>
                  <v:stroke joinstyle="miter"/>
                  <v:formulas/>
                  <v:path arrowok="t" o:connecttype="custom" o:connectlocs="0,0;3415665,0;3415665,2954463;3314087,2970256;3006323,2986088;3006280,2986088;2698516,2970256;11544,232913;0,0" o:connectangles="0,0,0,0,0,0,0,0,0" textboxrect="0,0,3196659,2743200"/>
                  <v:textbox>
                    <w:txbxContent>
                      <w:p w:rsidR="00FD4BCB" w:rsidRDefault="00FD4BCB" w:rsidP="00FD4BCB">
                        <w:pPr>
                          <w:jc w:val="center"/>
                        </w:pPr>
                        <w:r>
                          <w:rPr>
                            <w:lang w:bidi="ru-RU"/>
                          </w:rPr>
                          <w:br/>
                        </w:r>
                      </w:p>
                    </w:txbxContent>
                  </v:textbox>
                </v:shape>
              </v:group>
              <v:oval id="Овал 57" o:spid="_x0000_s1035" style="position:absolute;left:4095;top:41719;width:3582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49ncYA&#10;AADbAAAADwAAAGRycy9kb3ducmV2LnhtbESP3WrCQBSE7wXfYTlC73Rji1qiqxRhi4WCPxXx8pg9&#10;JqHZsyG7jfHt3UKhl8PMfMMsVp2tREuNLx0rGI8SEMSZMyXnCo5fevgKwgdkg5VjUnAnD6tlv7fA&#10;1Lgb76k9hFxECPsUFRQh1KmUPivIoh+5mjh6V9dYDFE2uTQN3iLcVvI5SabSYslxocCa1gVl34cf&#10;q+Blvd3uZyf9fjlvdrsP/anbca2Vehp0b3MQgbrwH/5rb4yCyQx+v8Qf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49ncYAAADbAAAADwAAAAAAAAAAAAAAAACYAgAAZHJz&#10;L2Rvd25yZXYueG1sUEsFBgAAAAAEAAQA9QAAAIsDAAAAAA==&#10;" fillcolor="#2f3342 [3206]" stroked="f" strokeweight="1pt">
                <v:stroke joinstyle="miter"/>
              </v:oval>
              <v:oval id="Овал 58" o:spid="_x0000_s1036" style="position:absolute;left:7620;top:40005;width:17030;height:1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EDL4A&#10;AADbAAAADwAAAGRycy9kb3ducmV2LnhtbERPzYrCMBC+C/sOYQRvmrqgrtW0LCuK9abrAwzN2Bab&#10;SWmixrc3B8Hjx/e/zoNpxZ1611hWMJ0kIIhLqxuuFJz/t+MfEM4ja2wtk4InOcizr8EaU20ffKT7&#10;yVcihrBLUUHtfZdK6cqaDLqJ7Ygjd7G9QR9hX0nd4yOGm1Z+J8lcGmw4NtTY0V9N5fV0Mwrweghn&#10;vegKOw1FU+2Xm11ZbJQaDcPvCoSn4D/it3uvFczi2Pgl/gCZ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4mRAy+AAAA2wAAAA8AAAAAAAAAAAAAAAAAmAIAAGRycy9kb3ducmV2&#10;LnhtbFBLBQYAAAAABAAEAPUAAACDAwAAAAA=&#10;" filled="f" strokecolor="#c0f400 [3204]" strokeweight="1pt">
                <v:stroke joinstyle="miter"/>
              </v:oval>
              <v:oval id="Овал 60" o:spid="_x0000_s1037" style="position:absolute;left:43243;top:39909;width:1255;height:1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spsMA&#10;AADbAAAADwAAAGRycy9kb3ducmV2LnhtbERPTWsCMRC9C/6HMEIvUrO2VGRrFCkKogepCqW3YTNu&#10;FjeTdBPdrb/eHAo9Pt73bNHZWtyoCZVjBeNRBoK4cLriUsHpuH6egggRWWPtmBT8UoDFvN+bYa5d&#10;y590O8RSpBAOOSowMfpcylAYshhGzhMn7uwaizHBppS6wTaF21q+ZNlEWqw4NRj09GGouByuVsEw&#10;+m/zo1+vfjs+v92/2tOu3K+Uehp0y3cQkbr4L/5zb7SCSVqfvq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aspsMAAADbAAAADwAAAAAAAAAAAAAAAACYAgAAZHJzL2Rv&#10;d25yZXYueG1sUEsFBgAAAAAEAAQA9QAAAIgDAAAAAA==&#10;" fillcolor="#70ad47 [3209]" stroked="f" strokeweight="1pt">
                <v:stroke joinstyle="miter"/>
              </v:oval>
              <v:oval id="Овал 61" o:spid="_x0000_s1038" style="position:absolute;left:33909;top:41910;width:29527;height:29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nLMIA&#10;AADbAAAADwAAAGRycy9kb3ducmV2LnhtbESPwW7CMBBE75X4B2srcQMnHFIaMKgCtUq4QfmAVbwk&#10;EfE6ik1i/r6uVKnH0cy80Wz3wXRipMG1lhWkywQEcWV1y7WC6/fnYg3CeWSNnWVS8CQH+93sZYu5&#10;thOfabz4WkQIuxwVNN73uZSuasigW9qeOHo3Oxj0UQ611ANOEW46uUqSTBpsOS402NOhoep+eRgF&#10;eD+Fq37rS5uGsq2L9+NXVR6Vmr+Gjw0IT8H/h//ahVaQpfD7Jf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CcswgAAANsAAAAPAAAAAAAAAAAAAAAAAJgCAABkcnMvZG93&#10;bnJldi54bWxQSwUGAAAAAAQABAD1AAAAhwMAAAAA&#10;" filled="f" strokecolor="#c0f400 [3204]" strokeweight="1pt">
                <v:stroke joinstyle="miter"/>
              </v:oval>
              <v:oval id="Овал 62" o:spid="_x0000_s1039" style="position:absolute;left:68484;top:19907;width:3582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PQjsIA&#10;AADbAAAADwAAAGRycy9kb3ducmV2LnhtbESPQWsCMRSE74X+h/CEXopmKyhlNcpSEDwUtWvx/Ng8&#10;d4OblzVJdf33RhB6HGbmG2a+7G0rLuSDcazgY5SBIK6cNlwr+N2vhp8gQkTW2DomBTcKsFy8vswx&#10;1+7KP3QpYy0ShEOOCpoYu1zKUDVkMYxcR5y8o/MWY5K+ltrjNcFtK8dZNpUWDaeFBjv6aqg6lX9W&#10;wbuXRe83E3lmW5vt99qaYndQ6m3QFzMQkfr4H36211rBdAyP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9COwgAAANsAAAAPAAAAAAAAAAAAAAAAAJgCAABkcnMvZG93&#10;bnJldi54bWxQSwUGAAAAAAQABAD1AAAAhwMAAAAA&#10;" fillcolor="#c0f400 [3204]" stroked="f" strokeweight="1pt">
                <v:stroke joinstyle="miter"/>
              </v:oval>
              <v:oval id="Овал 65" o:spid="_x0000_s1040" style="position:absolute;left:75723;top:25146;width:2134;height:21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kEcUA&#10;AADbAAAADwAAAGRycy9kb3ducmV2LnhtbESPQWvCQBSE7wX/w/IEb82mLaYSXaUtFSzFg7EXb4/s&#10;axKSfRt2VxP/fVcQehxm5htmtRlNJy7kfGNZwVOSgiAurW64UvBz3D4uQPiArLGzTAqu5GGznjys&#10;MNd24ANdilCJCGGfo4I6hD6X0pc1GfSJ7Ymj92udwRClq6R2OES46eRzmmbSYMNxocaePmoq2+Js&#10;FDTn4eU4fH771/fCzfdZ156+Fq1Ss+n4tgQRaAz/4Xt7pxVkc7h9i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72QRxQAAANsAAAAPAAAAAAAAAAAAAAAAAJgCAABkcnMv&#10;ZG93bnJldi54bWxQSwUGAAAAAAQABAD1AAAAigMAAAAA&#10;" fillcolor="#44546a [3215]" stroked="f" strokeweight="1pt">
                <v:stroke joinstyle="miter"/>
              </v:oval>
              <v:oval id="Овал 66" o:spid="_x0000_s1041" style="position:absolute;left:65627;top:13430;width:13411;height:13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/WMAA&#10;AADbAAAADwAAAGRycy9kb3ducmV2LnhtbESPzarCMBSE94LvEM4Fd5rqomqvUS6KYt358wCH5ty2&#10;2JyUJmp8eyMILoeZ+YZZrIJpxJ06V1tWMB4lIIgLq2suFVzO2+EMhPPIGhvLpOBJDlbLfm+BmbYP&#10;PtL95EsRIewyVFB532ZSuqIig25kW+Lo/dvOoI+yK6Xu8BHhppGTJEmlwZrjQoUtrSsqrqebUYDX&#10;Q7joaZvbccjrcj/f7Ip8o9TgJ/z9gvAU/Df8ae+1gjSF95f4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m/WMAAAADbAAAADwAAAAAAAAAAAAAAAACYAgAAZHJzL2Rvd25y&#10;ZXYueG1sUEsFBgAAAAAEAAQA9QAAAIUDAAAAAA==&#10;" filled="f" strokecolor="#c0f400 [3204]" strokeweight="1pt">
                <v:stroke joinstyle="miter"/>
              </v:oval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BCB" w:rsidRDefault="00FD4BCB">
    <w:pPr>
      <w:pStyle w:val="af6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DEDEF0" wp14:editId="205A3E31">
              <wp:simplePos x="0" y="0"/>
              <wp:positionH relativeFrom="page">
                <wp:posOffset>712381</wp:posOffset>
              </wp:positionH>
              <wp:positionV relativeFrom="page">
                <wp:posOffset>202019</wp:posOffset>
              </wp:positionV>
              <wp:extent cx="9196494" cy="7361144"/>
              <wp:effectExtent l="0" t="0" r="24130" b="22225"/>
              <wp:wrapNone/>
              <wp:docPr id="1" name="Группа 1" descr="Внешние фоновые изображения и контрастное оформление, включающее пустые и сплошные круги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96494" cy="7361144"/>
                        <a:chOff x="-254880" y="0"/>
                        <a:chExt cx="9184981" cy="7361144"/>
                      </a:xfrm>
                    </wpg:grpSpPr>
                    <wps:wsp>
                      <wps:cNvPr id="570" name="Прямоугольник 570"/>
                      <wps:cNvSpPr/>
                      <wps:spPr>
                        <a:xfrm>
                          <a:off x="2676032" y="0"/>
                          <a:ext cx="3362527" cy="7315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Группа 6"/>
                      <wpg:cNvGrpSpPr/>
                      <wpg:grpSpPr>
                        <a:xfrm>
                          <a:off x="2808460" y="5772150"/>
                          <a:ext cx="3200400" cy="1536476"/>
                          <a:chOff x="-104760" y="0"/>
                          <a:chExt cx="3157220" cy="1536476"/>
                        </a:xfrm>
                      </wpg:grpSpPr>
                      <wps:wsp>
                        <wps:cNvPr id="39" name="Полилиния 27">
                          <a:extLst/>
                        </wps:cNvPr>
                        <wps:cNvSpPr/>
                        <wps:spPr>
                          <a:xfrm>
                            <a:off x="-104760" y="0"/>
                            <a:ext cx="3157220" cy="1525270"/>
                          </a:xfrm>
                          <a:custGeom>
                            <a:avLst/>
                            <a:gdLst>
                              <a:gd name="connsiteX0" fmla="*/ 3194887 w 6389774"/>
                              <a:gd name="connsiteY0" fmla="*/ 0 h 3088004"/>
                              <a:gd name="connsiteX1" fmla="*/ 6388386 w 6389774"/>
                              <a:gd name="connsiteY1" fmla="*/ 3033109 h 3088004"/>
                              <a:gd name="connsiteX2" fmla="*/ 6389774 w 6389774"/>
                              <a:gd name="connsiteY2" fmla="*/ 3088004 h 3088004"/>
                              <a:gd name="connsiteX3" fmla="*/ 0 w 6389774"/>
                              <a:gd name="connsiteY3" fmla="*/ 3088004 h 3088004"/>
                              <a:gd name="connsiteX4" fmla="*/ 1388 w 6389774"/>
                              <a:gd name="connsiteY4" fmla="*/ 3033109 h 3088004"/>
                              <a:gd name="connsiteX5" fmla="*/ 3194887 w 6389774"/>
                              <a:gd name="connsiteY5" fmla="*/ 0 h 30880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389774" h="3088004">
                                <a:moveTo>
                                  <a:pt x="3194887" y="0"/>
                                </a:moveTo>
                                <a:cubicBezTo>
                                  <a:pt x="4905718" y="0"/>
                                  <a:pt x="6302743" y="1343562"/>
                                  <a:pt x="6388386" y="3033109"/>
                                </a:cubicBezTo>
                                <a:lnTo>
                                  <a:pt x="6389774" y="3088004"/>
                                </a:lnTo>
                                <a:lnTo>
                                  <a:pt x="0" y="3088004"/>
                                </a:lnTo>
                                <a:lnTo>
                                  <a:pt x="1388" y="3033109"/>
                                </a:lnTo>
                                <a:cubicBezTo>
                                  <a:pt x="87031" y="1343562"/>
                                  <a:pt x="1484056" y="0"/>
                                  <a:pt x="319488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илиния 27" descr="крупный план офиса компании-разработчика программного обеспечения" title="офис компании-разработчика программного обеспечения">
                          <a:extLst/>
                        </wps:cNvPr>
                        <wps:cNvSpPr/>
                        <wps:spPr>
                          <a:xfrm>
                            <a:off x="20746" y="125506"/>
                            <a:ext cx="2920365" cy="1410970"/>
                          </a:xfrm>
                          <a:custGeom>
                            <a:avLst/>
                            <a:gdLst>
                              <a:gd name="connsiteX0" fmla="*/ 3194887 w 6389774"/>
                              <a:gd name="connsiteY0" fmla="*/ 0 h 3088004"/>
                              <a:gd name="connsiteX1" fmla="*/ 6388386 w 6389774"/>
                              <a:gd name="connsiteY1" fmla="*/ 3033109 h 3088004"/>
                              <a:gd name="connsiteX2" fmla="*/ 6389774 w 6389774"/>
                              <a:gd name="connsiteY2" fmla="*/ 3088004 h 3088004"/>
                              <a:gd name="connsiteX3" fmla="*/ 0 w 6389774"/>
                              <a:gd name="connsiteY3" fmla="*/ 3088004 h 3088004"/>
                              <a:gd name="connsiteX4" fmla="*/ 1388 w 6389774"/>
                              <a:gd name="connsiteY4" fmla="*/ 3033109 h 3088004"/>
                              <a:gd name="connsiteX5" fmla="*/ 3194887 w 6389774"/>
                              <a:gd name="connsiteY5" fmla="*/ 0 h 30880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389774" h="3088004">
                                <a:moveTo>
                                  <a:pt x="3194887" y="0"/>
                                </a:moveTo>
                                <a:cubicBezTo>
                                  <a:pt x="4905718" y="0"/>
                                  <a:pt x="6302743" y="1343562"/>
                                  <a:pt x="6388386" y="3033109"/>
                                </a:cubicBezTo>
                                <a:lnTo>
                                  <a:pt x="6389774" y="3088004"/>
                                </a:lnTo>
                                <a:lnTo>
                                  <a:pt x="0" y="3088004"/>
                                </a:lnTo>
                                <a:lnTo>
                                  <a:pt x="1388" y="3033109"/>
                                </a:lnTo>
                                <a:cubicBezTo>
                                  <a:pt x="87031" y="1343562"/>
                                  <a:pt x="1484056" y="0"/>
                                  <a:pt x="3194887" y="0"/>
                                </a:cubicBez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1">
                              <a:extLst/>
                            </a:blip>
                            <a:srcRect/>
                            <a:stretch>
                              <a:fillRect t="-30503" b="-30503"/>
                            </a:stretch>
                          </a:blip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3" name="Овал 13"/>
                      <wps:cNvSpPr/>
                      <wps:spPr>
                        <a:xfrm>
                          <a:off x="3037053" y="247650"/>
                          <a:ext cx="2626360" cy="2626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79" name="Группа 79" descr="круглые графические элементы" title="круглые графические элементы"/>
                      <wpg:cNvGrpSpPr/>
                      <wpg:grpSpPr>
                        <a:xfrm>
                          <a:off x="6353175" y="2905125"/>
                          <a:ext cx="2576926" cy="3994892"/>
                          <a:chOff x="0" y="0"/>
                          <a:chExt cx="3101975" cy="4808855"/>
                        </a:xfrm>
                      </wpg:grpSpPr>
                      <wps:wsp>
                        <wps:cNvPr id="20" name="Овал 20"/>
                        <wps:cNvSpPr/>
                        <wps:spPr>
                          <a:xfrm>
                            <a:off x="0" y="243840"/>
                            <a:ext cx="3101340" cy="31013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вал 21"/>
                        <wps:cNvSpPr/>
                        <wps:spPr>
                          <a:xfrm>
                            <a:off x="2331720" y="4038600"/>
                            <a:ext cx="770255" cy="770255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457200" y="45720"/>
                            <a:ext cx="412339" cy="412339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Овал 23" descr="разработчики программного обеспечения" title="разработчики программного обеспечения"/>
                        <wps:cNvSpPr/>
                        <wps:spPr>
                          <a:xfrm>
                            <a:off x="106680" y="350520"/>
                            <a:ext cx="2886710" cy="28867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2">
                              <a:extLst/>
                            </a:blip>
                            <a:srcRect/>
                            <a:stretch>
                              <a:fillRect l="-27326" r="-10522"/>
                            </a:stretch>
                          </a:blip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4BCB" w:rsidRDefault="00FD4BCB" w:rsidP="00FD4BC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Овал 24"/>
                        <wps:cNvSpPr/>
                        <wps:spPr>
                          <a:xfrm>
                            <a:off x="2468880" y="3535680"/>
                            <a:ext cx="125095" cy="12509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Овал 31"/>
                        <wps:cNvSpPr/>
                        <wps:spPr>
                          <a:xfrm>
                            <a:off x="732002" y="3477107"/>
                            <a:ext cx="1207345" cy="120738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Овал 32"/>
                        <wps:cNvSpPr/>
                        <wps:spPr>
                          <a:xfrm>
                            <a:off x="949374" y="3680931"/>
                            <a:ext cx="780313" cy="780435"/>
                          </a:xfrm>
                          <a:prstGeom prst="ellips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Овал 33"/>
                        <wps:cNvSpPr/>
                        <wps:spPr>
                          <a:xfrm>
                            <a:off x="1264920" y="2407920"/>
                            <a:ext cx="1757045" cy="175704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Овал 34"/>
                        <wps:cNvSpPr/>
                        <wps:spPr>
                          <a:xfrm>
                            <a:off x="2026920" y="0"/>
                            <a:ext cx="1035685" cy="103568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Овал 37"/>
                      <wps:cNvSpPr/>
                      <wps:spPr>
                        <a:xfrm>
                          <a:off x="5067300" y="3143250"/>
                          <a:ext cx="412115" cy="41211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Овал 38"/>
                      <wps:cNvSpPr/>
                      <wps:spPr>
                        <a:xfrm>
                          <a:off x="3686175" y="5676900"/>
                          <a:ext cx="125506" cy="12550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Овал 40"/>
                      <wps:cNvSpPr/>
                      <wps:spPr>
                        <a:xfrm>
                          <a:off x="3551403" y="114300"/>
                          <a:ext cx="358588" cy="358588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Овал 46"/>
                      <wps:cNvSpPr/>
                      <wps:spPr>
                        <a:xfrm>
                          <a:off x="-254880" y="5619750"/>
                          <a:ext cx="358588" cy="35858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Овал 49"/>
                      <wps:cNvSpPr/>
                      <wps:spPr>
                        <a:xfrm>
                          <a:off x="430928" y="5657850"/>
                          <a:ext cx="1703294" cy="17032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Овал 50"/>
                      <wps:cNvSpPr/>
                      <wps:spPr>
                        <a:xfrm>
                          <a:off x="2181225" y="7143750"/>
                          <a:ext cx="125506" cy="12550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Прямоугольник 78"/>
                      <wps:cNvSpPr/>
                      <wps:spPr>
                        <a:xfrm>
                          <a:off x="6829425" y="485775"/>
                          <a:ext cx="1645920" cy="164592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BCB" w:rsidRPr="00E73235" w:rsidRDefault="00FD4BCB" w:rsidP="00FD4BCB">
                            <w:pPr>
                              <w:jc w:val="center"/>
                              <w:rPr>
                                <w:color w:val="44546A" w:themeColor="text2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94700</wp14:pctHeight>
              </wp14:sizeRelV>
            </wp:anchor>
          </w:drawing>
        </mc:Choice>
        <mc:Fallback>
          <w:pict>
            <v:group w14:anchorId="4CDEDEF0" id="Группа 1" o:spid="_x0000_s1042" alt="Внешние фоновые изображения и контрастное оформление, включающее пустые и сплошные круги." style="position:absolute;margin-left:56.1pt;margin-top:15.9pt;width:724.15pt;height:579.6pt;z-index:251659264;mso-height-percent:947;mso-position-horizontal-relative:page;mso-position-vertical-relative:page;mso-height-percent:947" coordorigin="-2548" coordsize="91849,7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">
              <v:rect id="Прямоугольник 570" o:spid="_x0000_s1043" style="position:absolute;left:26760;width:33625;height:7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gLMsQA&#10;AADcAAAADwAAAGRycy9kb3ducmV2LnhtbERPW2vCMBR+F/YfwhnsTdMJ27QaZQwEZcjwgujbWXPW&#10;dDYnpYm2+uvNg+Djx3cfT1tbijPVvnCs4LWXgCDOnC44V7DdzLoDED4gaywdk4ILeZhOnjpjTLVr&#10;eEXndchFDGGfogITQpVK6TNDFn3PVcSR+3O1xRBhnUtdYxPDbSn7SfIuLRYcGwxW9GUoO65PVoH7&#10;vw63383y+Lsxw2x36Of7xU+j1Mtz+zkCEagND/HdPdcK3j7i/HgmHgE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4CzLEAAAA3AAAAA8AAAAAAAAAAAAAAAAAmAIAAGRycy9k&#10;b3ducmV2LnhtbFBLBQYAAAAABAAEAPUAAACJAwAAAAA=&#10;" fillcolor="#44546a [3215]" stroked="f" strokeweight="1pt"/>
              <v:group id="Группа 6" o:spid="_x0000_s1044" style="position:absolute;left:28084;top:57721;width:32004;height:15365" coordorigin="-1047" coordsize="31572,15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Полилиния 27" o:spid="_x0000_s1045" style="position:absolute;left:-1047;width:31571;height:15252;visibility:visible;mso-wrap-style:square;v-text-anchor:middle" coordsize="6389774,308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2A8IA&#10;AADbAAAADwAAAGRycy9kb3ducmV2LnhtbESPQYvCMBSE74L/ITzBm6bqsmg1iojC3natRa/P5tkW&#10;m5fSRG3//WZhweMwM98wq01rKvGkxpWWFUzGEQjizOqScwXp6TCag3AeWWNlmRR05GCz7vdWGGv7&#10;4iM9E5+LAGEXo4LC+zqW0mUFGXRjWxMH72Ybgz7IJpe6wVeAm0pOo+hTGiw5LBRY066g7J48jIKP&#10;7/2RklN37c7pz4Iv9mwOqVFqOGi3SxCeWv8O/7e/tILZAv6+h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3YDwgAAANsAAAAPAAAAAAAAAAAAAAAAAJgCAABkcnMvZG93&#10;bnJldi54bWxQSwUGAAAAAAQABAD1AAAAhwMAAAAA&#10;" path="m3194887,c4905718,,6302743,1343562,6388386,3033109r1388,54895l,3088004r1388,-54895c87031,1343562,1484056,,3194887,xe" filled="f" strokecolor="#05d74d [3205]" strokeweight="1pt">
                  <v:stroke joinstyle="miter"/>
                  <v:path arrowok="t" o:connecttype="custom" o:connectlocs="1578610,0;3156534,1498155;3157220,1525270;0,1525270;686,1498155;1578610,0" o:connectangles="0,0,0,0,0,0"/>
                </v:shape>
                <v:shape id="Полилиния 27" o:spid="_x0000_s1046" alt="крупный план офиса компании-разработчика программного обеспечения" style="position:absolute;left:207;top:1255;width:29204;height:14109;visibility:visible;mso-wrap-style:square;v-text-anchor:middle" coordsize="6389774,308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bt8MA&#10;AADbAAAADwAAAGRycy9kb3ducmV2LnhtbESPT2vCQBTE7wW/w/KE3uqmoRiJrtI/FvTYKHp9Zp/Z&#10;YPZtmt3G9Nt3hYLHYWZ+wyxWg21ET52vHSt4niQgiEuna64U7HefTzMQPiBrbByTgl/ysFqOHhaY&#10;a3flL+qLUIkIYZ+jAhNCm0vpS0MW/cS1xNE7u85iiLKrpO7wGuG2kWmSTKXFmuOCwZbeDZWX4scq&#10;SLPsJAu5nR3xLfteV+bwse5TpR7Hw+scRKAh3MP/7Y1W8JLB7U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tbt8MAAADbAAAADwAAAAAAAAAAAAAAAACYAgAAZHJzL2Rv&#10;d25yZXYueG1sUEsFBgAAAAAEAAQA9QAAAIgDAAAAAA==&#10;" path="m3194887,c4905718,,6302743,1343562,6388386,3033109r1388,54895l,3088004r1388,-54895c87031,1343562,1484056,,3194887,xe" stroked="f" strokeweight="3pt">
                  <v:fill r:id="rId3" o:title="крупный план офиса компании-разработчика программного обеспечения" recolor="t" rotate="t" type="frame"/>
                  <v:stroke joinstyle="miter"/>
                  <v:path arrowok="t" o:connecttype="custom" o:connectlocs="1460183,0;2919731,1385887;2920365,1410970;0,1410970;634,1385887;1460183,0" o:connectangles="0,0,0,0,0,0"/>
                </v:shape>
              </v:group>
              <v:oval id="Овал 13" o:spid="_x0000_s1047" style="position:absolute;left:30370;top:2476;width:26264;height:26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vvb8A&#10;AADbAAAADwAAAGRycy9kb3ducmV2LnhtbERP24rCMBB9X/Afwgj7tqYq7Go1FVEUu29ePmBoxra0&#10;mZQmavbvzYLg2xzOdZarYFpxp97VlhWMRwkI4sLqmksFl/PuawbCeWSNrWVS8EcOVtngY4mptg8+&#10;0v3kSxFD2KWooPK+S6V0RUUG3ch2xJG72t6gj7Avpe7xEcNNKydJ8i0N1hwbKuxoU1HRnG5GATa/&#10;4aJ/utyOQ16Xh/l2X+RbpT6HYb0A4Sn4t/jlPug4fwr/v8Q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6G+9vwAAANsAAAAPAAAAAAAAAAAAAAAAAJgCAABkcnMvZG93bnJl&#10;di54bWxQSwUGAAAAAAQABAD1AAAAhAMAAAAA&#10;" filled="f" strokecolor="#c0f400 [3204]" strokeweight="1pt">
                <v:stroke joinstyle="miter"/>
              </v:oval>
              <v:group id="Группа 79" o:spid="_x0000_s1048" alt="круглые графические элементы" style="position:absolute;left:63531;top:29051;width:25770;height:39949" coordsize="31019,48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oval id="Овал 20" o:spid="_x0000_s1049" style="position:absolute;top:2438;width:31013;height:31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7d7wA&#10;AADbAAAADwAAAGRycy9kb3ducmV2LnhtbERPSwrCMBDdC94hjOBOU134qUYRRbHu/BxgaMa22ExK&#10;EzXe3iwEl4/3X66DqcWLWldZVjAaJiCIc6srLhTcrvvBDITzyBpry6TgQw7Wq25niam2bz7T6+IL&#10;EUPYpaig9L5JpXR5SQbd0DbEkbvb1qCPsC2kbvEdw00tx0kykQYrjg0lNrQtKX9cnkYBPk7hpqdN&#10;Zkchq4rjfHfIs51S/V7YLEB4Cv4v/rmPWsE4ro9f4g+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oVjt3vAAAANsAAAAPAAAAAAAAAAAAAAAAAJgCAABkcnMvZG93bnJldi54&#10;bWxQSwUGAAAAAAQABAD1AAAAgQMAAAAA&#10;" filled="f" strokecolor="#c0f400 [3204]" strokeweight="1pt">
                  <v:stroke joinstyle="miter"/>
                </v:oval>
                <v:oval id="Овал 21" o:spid="_x0000_s1050" style="position:absolute;left:23317;top:40386;width:7702;height:77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3OcIA&#10;AADbAAAADwAAAGRycy9kb3ducmV2LnhtbESPQWsCMRSE70L/Q3hCL6JZBaWsRlkKgodSdS2eH5vn&#10;bnDzsiapbv99IxR6HGbmG2a16W0r7uSDcaxgOslAEFdOG64VfJ224zcQISJrbB2Tgh8KsFm/DFaY&#10;a/fgI93LWIsE4ZCjgibGLpcyVA1ZDBPXESfv4rzFmKSvpfb4SHDbylmWLaRFw2mhwY7eG6qu5bdV&#10;MPKy6P3nXN7Y1mb/sbOmOJyVeh32xRJEpD7+h//aO61gNoXn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/c5wgAAANsAAAAPAAAAAAAAAAAAAAAAAJgCAABkcnMvZG93&#10;bnJldi54bWxQSwUGAAAAAAQABAD1AAAAhwMAAAAA&#10;" fillcolor="#c0f400 [3204]" stroked="f" strokeweight="1pt">
                  <v:stroke joinstyle="miter"/>
                </v:oval>
                <v:oval id="Овал 22" o:spid="_x0000_s1051" style="position:absolute;left:4572;top:457;width:4123;height:41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teMUA&#10;AADbAAAADwAAAGRycy9kb3ducmV2LnhtbESP3WrCQBSE7wu+w3KE3tWNEWyJrlKEFQsFfyri5Wn2&#10;NAnNng3ZbYxv7woFL4eZ+YaZL3tbi45aXzlWMB4lIIhzZyouFBy/9MsbCB+QDdaOScGVPCwXg6c5&#10;ZsZdeE/dIRQiQthnqKAMocmk9HlJFv3INcTR+3GtxRBlW0jT4iXCbS3TJJlKixXHhRIbWpWU/x7+&#10;rILJarvdv570+vu82e0+9Kfuxo1W6nnYv89ABOrDI/zf3hgFaQr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+14xQAAANsAAAAPAAAAAAAAAAAAAAAAAJgCAABkcnMv&#10;ZG93bnJldi54bWxQSwUGAAAAAAQABAD1AAAAigMAAAAA&#10;" fillcolor="#2f3342 [3206]" stroked="f" strokeweight="1pt">
                  <v:stroke joinstyle="miter"/>
                </v:oval>
                <v:oval id="Овал 23" o:spid="_x0000_s1052" alt="разработчики программного обеспечения" style="position:absolute;left:1066;top:3505;width:28867;height:288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0U8QA&#10;AADbAAAADwAAAGRycy9kb3ducmV2LnhtbESP3WoCMRSE74W+QzgF72riSqWuRtGiIKgFfx7gsDnu&#10;Lt2cLJuoa5/eCAUvh5n5hpnMWluJKzW+dKyh31MgiDNnSs41nI6rjy8QPiAbrByThjt5mE3fOhNM&#10;jbvxnq6HkIsIYZ+ihiKEOpXSZwVZ9D1XE0fv7BqLIcoml6bBW4TbSiZKDaXFkuNCgTV9F5T9Hi5W&#10;w+divl30lz+2Hv2ttrzbKF8mSuvuezsfgwjUhlf4v702GpIB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9dFPEAAAA2wAAAA8AAAAAAAAAAAAAAAAAmAIAAGRycy9k&#10;b3ducmV2LnhtbFBLBQYAAAAABAAEAPUAAACJAwAAAAA=&#10;" stroked="f" strokeweight="1pt">
                  <v:fill r:id="rId4" o:title="разработчики программного обеспечения" recolor="t" rotate="t" type="frame"/>
                  <v:stroke joinstyle="miter"/>
                  <v:textbox>
                    <w:txbxContent>
                      <w:p w:rsidR="00FD4BCB" w:rsidRDefault="00FD4BCB" w:rsidP="00FD4BCB">
                        <w:pPr>
                          <w:jc w:val="center"/>
                        </w:pPr>
                      </w:p>
                    </w:txbxContent>
                  </v:textbox>
                </v:oval>
                <v:oval id="Овал 24" o:spid="_x0000_s1053" style="position:absolute;left:24688;top:35356;width:1251;height:1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Ql8UA&#10;AADbAAAADwAAAGRycy9kb3ducmV2LnhtbESP3WrCQBSE7wu+w3IKvasbrVSJriLCioWCv4iXx+xp&#10;EsyeDdltjG/fLRR6OczMN8xs0dlKtNT40rGCQT8BQZw5U3Ku4HTUrxMQPiAbrByTggd5WMx7TzNM&#10;jbvzntpDyEWEsE9RQRFCnUrps4Is+r6riaP35RqLIcoml6bBe4TbSg6T5F1aLDkuFFjTqqDsdvi2&#10;Ct5W2+1+fNbr62Wz233oT90Oaq3Uy3O3nIII1IX/8F97YxQMR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tCXxQAAANsAAAAPAAAAAAAAAAAAAAAAAJgCAABkcnMv&#10;ZG93bnJldi54bWxQSwUGAAAAAAQABAD1AAAAigMAAAAA&#10;" fillcolor="#2f3342 [3206]" stroked="f" strokeweight="1pt">
                  <v:stroke joinstyle="miter"/>
                </v:oval>
                <v:oval id="Овал 31" o:spid="_x0000_s1054" style="position:absolute;left:7320;top:34771;width:12073;height:12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4HcQA&#10;AADbAAAADwAAAGRycy9kb3ducmV2LnhtbESPwWrDMBBE74X8g9hAL6WR00IJrpUQHAztwQc7PuS4&#10;WFtb1FoZS3Wcv48KhR6HmXnDZIfFDmKmyRvHCrabBARx67ThTkFzLp53IHxA1jg4JgU38nDYrx4y&#10;TLW7ckVzHToRIexTVNCHMKZS+rYni37jRuLofbnJYohy6qSe8BrhdpAvSfImLRqOCz2OlPfUftc/&#10;VsHTmDelO5XlpS4WNBWa8rPKlXpcL8d3EIGW8B/+a39oBa9b+P0Sf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FeB3EAAAA2wAAAA8AAAAAAAAAAAAAAAAAmAIAAGRycy9k&#10;b3ducmV2LnhtbFBLBQYAAAAABAAEAPUAAACJAwAAAAA=&#10;" filled="f" strokecolor="#05d74d [3205]" strokeweight="1pt">
                  <v:stroke joinstyle="miter"/>
                </v:oval>
                <v:oval id="Овал 32" o:spid="_x0000_s1055" style="position:absolute;left:9493;top:36809;width:7803;height:78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TeMQA&#10;AADbAAAADwAAAGRycy9kb3ducmV2LnhtbESPQWvCQBSE7wX/w/IEb3WjUpXoKrZYqBQPRi/eHtln&#10;EpJ9G3ZXk/57t1DocZiZb5j1tjeNeJDzlWUFk3ECgji3uuJCweX8+boE4QOyxsYyKfghD9vN4GWN&#10;qbYdn+iRhUJECPsUFZQhtKmUPi/JoB/bljh6N+sMhihdIbXDLsJNI6dJMpcGK44LJbb0UVJeZ3ej&#10;oLp3s3O3//aL98y9HedNfT0sa6VGw363AhGoD//hv/aXVjCbwu+X+A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103jEAAAA2wAAAA8AAAAAAAAAAAAAAAAAmAIAAGRycy9k&#10;b3ducmV2LnhtbFBLBQYAAAAABAAEAPUAAACJAwAAAAA=&#10;" fillcolor="#44546a [3215]" stroked="f" strokeweight="1pt">
                  <v:stroke joinstyle="miter"/>
                </v:oval>
                <v:oval id="Овал 33" o:spid="_x0000_s1056" style="position:absolute;left:12649;top:24079;width:17570;height:175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K48EA&#10;AADbAAAADwAAAGRycy9kb3ducmV2LnhtbESPQYvCMBCF7wv+hzCCtzXVgizVKCIIepLVZfc6NmNT&#10;TCa1iVr//UYQPD7evO/Nmy06Z8WN2lB7VjAaZiCIS69rrhT8HNafXyBCRNZoPZOCBwVYzHsfMyy0&#10;v/M33faxEgnCoUAFJsamkDKUhhyGoW+Ik3fyrcOYZFtJ3eI9wZ2V4yybSIc1pwaDDa0Mlef91aU3&#10;HpdjqHPbWZP58W63dZO/7a9Sg363nIKI1MX38Su90QryHJ5bEgD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3iuPBAAAA2wAAAA8AAAAAAAAAAAAAAAAAmAIAAGRycy9kb3du&#10;cmV2LnhtbFBLBQYAAAAABAAEAPUAAACGAwAAAAA=&#10;" filled="f" strokecolor="#05ee55 [3208]" strokeweight="1pt">
                  <v:stroke joinstyle="miter"/>
                </v:oval>
                <v:oval id="Овал 34" o:spid="_x0000_s1057" style="position:absolute;left:20269;width:10357;height:10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HRMQA&#10;AADbAAAADwAAAGRycy9kb3ducmV2LnhtbESPT2vCQBTE7wW/w/IEb3VjLVWjGymKUmgPGkU8PrIv&#10;fzD7NmRXk377bqHQ4zAzv2FW697U4kGtqywrmIwjEMSZ1RUXCs6n3fMchPPIGmvLpOCbHKyTwdMK&#10;Y207PtIj9YUIEHYxKii9b2IpXVaSQTe2DXHwctsa9EG2hdQtdgFuavkSRW/SYMVhocSGNiVlt/Ru&#10;FOxnKedbvm418XHRfZqvQ3+ZKzUa9u9LEJ56/x/+a39oBdNX+P0SfoB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5R0TEAAAA2wAAAA8AAAAAAAAAAAAAAAAAmAIAAGRycy9k&#10;b3ducmV2LnhtbFBLBQYAAAAABAAEAPUAAACJAwAAAAA=&#10;" filled="f" strokecolor="#70ad47 [3209]" strokeweight="1pt">
                  <v:stroke joinstyle="miter"/>
                </v:oval>
              </v:group>
              <v:oval id="Овал 37" o:spid="_x0000_s1058" style="position:absolute;left:50673;top:31432;width:4121;height:4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YPcUA&#10;AADbAAAADwAAAGRycy9kb3ducmV2LnhtbESP3WrCQBSE74W+w3IKvdONLWiJriLCFguCPxXx8pg9&#10;JsHs2ZDdxvTtu4Lg5TDzzTDTeWcr0VLjS8cKhoMEBHHmTMm5gsOP7n+C8AHZYOWYFPyRh/nspTfF&#10;1Lgb76jdh1zEEvYpKihCqFMpfVaQRT9wNXH0Lq6xGKJscmkavMVyW8n3JBlJiyXHhQJrWhaUXfe/&#10;VsHHcrPZjY/663xabbffeq3bYa2VenvtFhMQgbrwDD/olYncGO5f4g+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dg9xQAAANsAAAAPAAAAAAAAAAAAAAAAAJgCAABkcnMv&#10;ZG93bnJldi54bWxQSwUGAAAAAAQABAD1AAAAigMAAAAA&#10;" fillcolor="#2f3342 [3206]" stroked="f" strokeweight="1pt">
                <v:stroke joinstyle="miter"/>
              </v:oval>
              <v:oval id="Овал 38" o:spid="_x0000_s1059" style="position:absolute;left:36861;top:56769;width:1255;height:1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5MT8IA&#10;AADbAAAADwAAAGRycy9kb3ducmV2LnhtbERPTUvDQBC9C/6HZQRvdhMFK7HbIoGVCkLbKOJxzI5J&#10;MDsbsmsa/71zKPT4eN+rzex7NdEYu8AG8kUGirgOruPGwPubvXkAFROywz4wGfijCJv15cUKCxeO&#10;fKCpSo2SEI4FGmhTGgqtY92Sx7gIA7Fw32H0mASOjXYjHiXc9/o2y+61x46locWBypbqn+rXG7gr&#10;d7vD8sM+f31u9/sX+2qnfLDGXF/NT4+gEs3pLD65t058Mla+yA/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kxPwgAAANsAAAAPAAAAAAAAAAAAAAAAAJgCAABkcnMvZG93&#10;bnJldi54bWxQSwUGAAAAAAQABAD1AAAAhwMAAAAA&#10;" fillcolor="#2f3342 [3206]" stroked="f" strokeweight="1pt">
                <v:stroke joinstyle="miter"/>
              </v:oval>
              <v:oval id="Овал 40" o:spid="_x0000_s1060" style="position:absolute;left:35514;top:1143;width:3585;height:35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ddRMAA&#10;AADbAAAADwAAAGRycy9kb3ducmV2LnhtbERPz2vCMBS+D/wfwhO8zdS5iVSjyEDYaWy19fxsnk2x&#10;eSlJpu1/vxwGO358v7f7wXbiTj60jhUs5hkI4trplhsF5en4vAYRIrLGzjEpGCnAfjd52mKu3YO/&#10;6V7ERqQQDjkqMDH2uZShNmQxzF1PnLir8xZjgr6R2uMjhdtOvmTZSlpsOTUY7OndUH0rfqyCtvoK&#10;p+qWvV1MuC6LUo7nz+Oo1Gw6HDYgIg3xX/zn/tAKXtP69CX9A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ddRMAAAADbAAAADwAAAAAAAAAAAAAAAACYAgAAZHJzL2Rvd25y&#10;ZXYueG1sUEsFBgAAAAAEAAQA9QAAAIUDAAAAAA==&#10;" fillcolor="#05ee55 [3208]" stroked="f" strokeweight="1pt">
                <v:stroke joinstyle="miter"/>
              </v:oval>
              <v:oval id="Овал 46" o:spid="_x0000_s1061" style="position:absolute;left:-2548;top:56197;width:3585;height:3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2K7cMA&#10;AADbAAAADwAAAGRycy9kb3ducmV2LnhtbESPQWsCMRSE74L/ITyhF9Fsi5WyblaWQsFDsVWL58fm&#10;uRvcvKxJqtt/3xQKHoeZ+YYp1oPtxJV8MI4VPM4zEMS104YbBV+Ht9kLiBCRNXaOScEPBViX41GB&#10;uXY33tF1HxuRIBxyVNDG2OdShroli2HueuLknZy3GJP0jdQebwluO/mUZUtp0XBaaLGn15bq8/7b&#10;Kph6WQ1++ywvbBvz8b6xpvo8KvUwGaoViEhDvIf/2xutYLGEv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2K7cMAAADbAAAADwAAAAAAAAAAAAAAAACYAgAAZHJzL2Rv&#10;d25yZXYueG1sUEsFBgAAAAAEAAQA9QAAAIgDAAAAAA==&#10;" fillcolor="#c0f400 [3204]" stroked="f" strokeweight="1pt">
                <v:stroke joinstyle="miter"/>
              </v:oval>
              <v:oval id="Овал 49" o:spid="_x0000_s1062" style="position:absolute;left:4309;top:56578;width:17033;height:17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3SsIA&#10;AADbAAAADwAAAGRycy9kb3ducmV2LnhtbESP3YrCMBSE74V9h3AWvNPURfzpNoooivXOnwc4NGfb&#10;0uakNFmNb2+Ehb0cZuYbJlsH04o79a62rGAyTkAQF1bXXCq4XfejBQjnkTW2lknBkxysVx+DDFNt&#10;H3ym+8WXIkLYpaig8r5LpXRFRQbd2HbE0fuxvUEfZV9K3eMjwk0rv5JkJg3WHBcq7GhbUdFcfo0C&#10;bE7hpuddbichr8vjcnco8p1Sw8+w+QbhKfj/8F/7qBVMl/D+En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3dKwgAAANsAAAAPAAAAAAAAAAAAAAAAAJgCAABkcnMvZG93&#10;bnJldi54bWxQSwUGAAAAAAQABAD1AAAAhwMAAAAA&#10;" filled="f" strokecolor="#c0f400 [3204]" strokeweight="1pt">
                <v:stroke joinstyle="miter"/>
              </v:oval>
              <v:oval id="Овал 50" o:spid="_x0000_s1063" style="position:absolute;left:21812;top:71437;width:1255;height:1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l6cIA&#10;AADbAAAADwAAAGRycy9kb3ducmV2LnhtbERPW2vCMBR+H/gfwhF8m6mTTemMIkKGguBtjD0em2Nb&#10;bE5KE2v3783DwMeP7z5bdLYSLTW+dKxgNExAEGfOlJwr+D7p1ykIH5ANVo5JwR95WMx7LzNMjbvz&#10;gdpjyEUMYZ+igiKEOpXSZwVZ9ENXE0fu4hqLIcIml6bBewy3lXxLkg9pseTYUGBNq4Ky6/FmFYxX&#10;u91h8qO/zr/r/X6jt7od1VqpQb9bfoII1IWn+N+9Ngre4/r4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6XpwgAAANsAAAAPAAAAAAAAAAAAAAAAAJgCAABkcnMvZG93&#10;bnJldi54bWxQSwUGAAAAAAQABAD1AAAAhwMAAAAA&#10;" fillcolor="#2f3342 [3206]" stroked="f" strokeweight="1pt">
                <v:stroke joinstyle="miter"/>
              </v:oval>
              <v:rect id="Прямоугольник 78" o:spid="_x0000_s1064" style="position:absolute;left:68294;top:4857;width:16459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q28EA&#10;AADbAAAADwAAAGRycy9kb3ducmV2LnhtbERP3WrCMBS+F3yHcITdaeoGrlSj6IbOm8FafYBjc2yL&#10;zUmXRO3e3lwIu/z4/her3rTiRs43lhVMJwkI4tLqhisFx8N2nILwAVlja5kU/JGH1XI4WGCm7Z1z&#10;uhWhEjGEfYYK6hC6TEpf1mTQT2xHHLmzdQZDhK6S2uE9hptWvibJTBpsODbU2NFHTeWluBoFX3u3&#10;S/Pf8Jak6+/T7Ge7yYvPXKmXUb+egwjUh3/x073XCt7j2Pg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3qtvBAAAA2wAAAA8AAAAAAAAAAAAAAAAAmAIAAGRycy9kb3du&#10;cmV2LnhtbFBLBQYAAAAABAAEAPUAAACGAwAAAAA=&#10;" filled="f" strokecolor="#44546a [3215]" strokeweight="5pt">
                <v:textbox>
                  <w:txbxContent>
                    <w:p w:rsidR="00FD4BCB" w:rsidRPr="00E73235" w:rsidRDefault="00FD4BCB" w:rsidP="00FD4BCB">
                      <w:pPr>
                        <w:jc w:val="center"/>
                        <w:rPr>
                          <w:color w:val="44546A" w:themeColor="text2"/>
                          <w:sz w:val="48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3330E49"/>
    <w:multiLevelType w:val="multilevel"/>
    <w:tmpl w:val="52A4F67A"/>
    <w:numStyleLink w:val="1"/>
  </w:abstractNum>
  <w:abstractNum w:abstractNumId="3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D6D92"/>
    <w:multiLevelType w:val="multilevel"/>
    <w:tmpl w:val="52A4F67A"/>
    <w:styleLink w:val="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397B"/>
    <w:multiLevelType w:val="hybridMultilevel"/>
    <w:tmpl w:val="8D849FB4"/>
    <w:lvl w:ilvl="0" w:tplc="4BC09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A1"/>
    <w:rsid w:val="00004C89"/>
    <w:rsid w:val="00007244"/>
    <w:rsid w:val="00023293"/>
    <w:rsid w:val="000310C9"/>
    <w:rsid w:val="000412DF"/>
    <w:rsid w:val="000470C3"/>
    <w:rsid w:val="0005081D"/>
    <w:rsid w:val="000542EA"/>
    <w:rsid w:val="00061977"/>
    <w:rsid w:val="00062385"/>
    <w:rsid w:val="000671E3"/>
    <w:rsid w:val="00082C5D"/>
    <w:rsid w:val="00083D26"/>
    <w:rsid w:val="0008782A"/>
    <w:rsid w:val="000A065A"/>
    <w:rsid w:val="000A66FC"/>
    <w:rsid w:val="000A7215"/>
    <w:rsid w:val="000D72FC"/>
    <w:rsid w:val="00112F7C"/>
    <w:rsid w:val="00120DEC"/>
    <w:rsid w:val="00126C13"/>
    <w:rsid w:val="0014700A"/>
    <w:rsid w:val="001A07CD"/>
    <w:rsid w:val="001B1DF8"/>
    <w:rsid w:val="001B4EA3"/>
    <w:rsid w:val="001B6C0D"/>
    <w:rsid w:val="001C21B1"/>
    <w:rsid w:val="001C7FA5"/>
    <w:rsid w:val="001D27A1"/>
    <w:rsid w:val="001D3DD0"/>
    <w:rsid w:val="001D6CC4"/>
    <w:rsid w:val="001E0B32"/>
    <w:rsid w:val="00242A78"/>
    <w:rsid w:val="00250DE1"/>
    <w:rsid w:val="00257932"/>
    <w:rsid w:val="00276785"/>
    <w:rsid w:val="002802CE"/>
    <w:rsid w:val="002904EE"/>
    <w:rsid w:val="002D4F77"/>
    <w:rsid w:val="002F1024"/>
    <w:rsid w:val="003007A7"/>
    <w:rsid w:val="003222DC"/>
    <w:rsid w:val="003257E1"/>
    <w:rsid w:val="00325DEC"/>
    <w:rsid w:val="003361A1"/>
    <w:rsid w:val="003611B8"/>
    <w:rsid w:val="0037154D"/>
    <w:rsid w:val="003A0E3F"/>
    <w:rsid w:val="003A504D"/>
    <w:rsid w:val="003A592D"/>
    <w:rsid w:val="003B38AF"/>
    <w:rsid w:val="003C2DD5"/>
    <w:rsid w:val="003D3938"/>
    <w:rsid w:val="003E7D46"/>
    <w:rsid w:val="003F18A9"/>
    <w:rsid w:val="003F4FD8"/>
    <w:rsid w:val="004045E5"/>
    <w:rsid w:val="00405DD3"/>
    <w:rsid w:val="00417917"/>
    <w:rsid w:val="00421496"/>
    <w:rsid w:val="0044367C"/>
    <w:rsid w:val="00453803"/>
    <w:rsid w:val="00477697"/>
    <w:rsid w:val="00493EAE"/>
    <w:rsid w:val="00495788"/>
    <w:rsid w:val="00497DC7"/>
    <w:rsid w:val="00497F97"/>
    <w:rsid w:val="004A6523"/>
    <w:rsid w:val="004C1C25"/>
    <w:rsid w:val="00500564"/>
    <w:rsid w:val="005123E9"/>
    <w:rsid w:val="005A0F53"/>
    <w:rsid w:val="005A67A7"/>
    <w:rsid w:val="005B007C"/>
    <w:rsid w:val="005E5B15"/>
    <w:rsid w:val="005F6219"/>
    <w:rsid w:val="0062123A"/>
    <w:rsid w:val="00635FA8"/>
    <w:rsid w:val="00656440"/>
    <w:rsid w:val="0065784C"/>
    <w:rsid w:val="006654DD"/>
    <w:rsid w:val="006676A1"/>
    <w:rsid w:val="00670289"/>
    <w:rsid w:val="00673093"/>
    <w:rsid w:val="00697113"/>
    <w:rsid w:val="006B2C09"/>
    <w:rsid w:val="006E2D42"/>
    <w:rsid w:val="006E47ED"/>
    <w:rsid w:val="00733159"/>
    <w:rsid w:val="0074206B"/>
    <w:rsid w:val="00747893"/>
    <w:rsid w:val="00765E36"/>
    <w:rsid w:val="00771677"/>
    <w:rsid w:val="00780BF8"/>
    <w:rsid w:val="007813DC"/>
    <w:rsid w:val="00796B1F"/>
    <w:rsid w:val="007F525E"/>
    <w:rsid w:val="00806D18"/>
    <w:rsid w:val="008201F2"/>
    <w:rsid w:val="0083044C"/>
    <w:rsid w:val="008426AB"/>
    <w:rsid w:val="0085182D"/>
    <w:rsid w:val="00851F09"/>
    <w:rsid w:val="00863AA7"/>
    <w:rsid w:val="008709F5"/>
    <w:rsid w:val="0087666E"/>
    <w:rsid w:val="00877A91"/>
    <w:rsid w:val="00885F26"/>
    <w:rsid w:val="008B721A"/>
    <w:rsid w:val="008C4716"/>
    <w:rsid w:val="008D262C"/>
    <w:rsid w:val="008E3921"/>
    <w:rsid w:val="00911148"/>
    <w:rsid w:val="009166B1"/>
    <w:rsid w:val="00925552"/>
    <w:rsid w:val="0093607B"/>
    <w:rsid w:val="0094511B"/>
    <w:rsid w:val="009469B5"/>
    <w:rsid w:val="00947471"/>
    <w:rsid w:val="0096116C"/>
    <w:rsid w:val="009849EE"/>
    <w:rsid w:val="00991A53"/>
    <w:rsid w:val="00A06601"/>
    <w:rsid w:val="00A130B4"/>
    <w:rsid w:val="00A21E4E"/>
    <w:rsid w:val="00A60160"/>
    <w:rsid w:val="00A71DA8"/>
    <w:rsid w:val="00A87639"/>
    <w:rsid w:val="00A97D40"/>
    <w:rsid w:val="00AF0940"/>
    <w:rsid w:val="00AF3A6B"/>
    <w:rsid w:val="00AF5FB0"/>
    <w:rsid w:val="00B01EAF"/>
    <w:rsid w:val="00B10630"/>
    <w:rsid w:val="00B1538B"/>
    <w:rsid w:val="00B3201D"/>
    <w:rsid w:val="00B74BA4"/>
    <w:rsid w:val="00B9359D"/>
    <w:rsid w:val="00BA3C8B"/>
    <w:rsid w:val="00BB7D10"/>
    <w:rsid w:val="00BD3BEE"/>
    <w:rsid w:val="00BE15BA"/>
    <w:rsid w:val="00BE3584"/>
    <w:rsid w:val="00BE6E05"/>
    <w:rsid w:val="00BF3658"/>
    <w:rsid w:val="00C03322"/>
    <w:rsid w:val="00C04F2A"/>
    <w:rsid w:val="00C32835"/>
    <w:rsid w:val="00C41AA1"/>
    <w:rsid w:val="00C5181C"/>
    <w:rsid w:val="00C57307"/>
    <w:rsid w:val="00C75A3F"/>
    <w:rsid w:val="00C84228"/>
    <w:rsid w:val="00CB0D1D"/>
    <w:rsid w:val="00CC24B6"/>
    <w:rsid w:val="00CC6558"/>
    <w:rsid w:val="00CD5D33"/>
    <w:rsid w:val="00CE11A8"/>
    <w:rsid w:val="00D0268F"/>
    <w:rsid w:val="00D056B2"/>
    <w:rsid w:val="00D0664A"/>
    <w:rsid w:val="00D0748E"/>
    <w:rsid w:val="00D30F1D"/>
    <w:rsid w:val="00D32DE6"/>
    <w:rsid w:val="00D35457"/>
    <w:rsid w:val="00DA0DE0"/>
    <w:rsid w:val="00DA249C"/>
    <w:rsid w:val="00DD21C8"/>
    <w:rsid w:val="00E0645C"/>
    <w:rsid w:val="00E208C8"/>
    <w:rsid w:val="00E41759"/>
    <w:rsid w:val="00E55D74"/>
    <w:rsid w:val="00E73235"/>
    <w:rsid w:val="00E76EAD"/>
    <w:rsid w:val="00E81234"/>
    <w:rsid w:val="00EA120D"/>
    <w:rsid w:val="00EA49C3"/>
    <w:rsid w:val="00EF541D"/>
    <w:rsid w:val="00F06936"/>
    <w:rsid w:val="00F30107"/>
    <w:rsid w:val="00F40AD1"/>
    <w:rsid w:val="00F61360"/>
    <w:rsid w:val="00F642FE"/>
    <w:rsid w:val="00F716FF"/>
    <w:rsid w:val="00F93BE9"/>
    <w:rsid w:val="00FB45B7"/>
    <w:rsid w:val="00FC538A"/>
    <w:rsid w:val="00FC7F71"/>
    <w:rsid w:val="00F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9D1BD"/>
  <w14:defaultImageDpi w14:val="32767"/>
  <w15:chartTrackingRefBased/>
  <w15:docId w15:val="{5FD79A4C-0133-42BF-91CF-0167F57D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B1"/>
    <w:pPr>
      <w:spacing w:line="240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40AD1"/>
    <w:pPr>
      <w:pBdr>
        <w:top w:val="single" w:sz="24" w:space="0" w:color="C0F400" w:themeColor="accent1"/>
        <w:left w:val="single" w:sz="24" w:space="0" w:color="C0F400" w:themeColor="accent1"/>
        <w:bottom w:val="single" w:sz="24" w:space="0" w:color="C0F400" w:themeColor="accent1"/>
        <w:right w:val="single" w:sz="24" w:space="0" w:color="C0F400" w:themeColor="accent1"/>
      </w:pBdr>
      <w:shd w:val="clear" w:color="auto" w:fill="C0F400" w:themeFill="accent1"/>
      <w:spacing w:after="0"/>
      <w:jc w:val="center"/>
      <w:outlineLvl w:val="0"/>
    </w:pPr>
    <w:rPr>
      <w:b/>
      <w:caps/>
      <w:color w:val="000000" w:themeColor="text1"/>
      <w:spacing w:val="1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0310C9"/>
    <w:pPr>
      <w:pBdr>
        <w:top w:val="single" w:sz="24" w:space="0" w:color="F3FFC9" w:themeColor="accent1" w:themeTint="33"/>
        <w:left w:val="single" w:sz="24" w:space="0" w:color="F3FFC9" w:themeColor="accent1" w:themeTint="33"/>
        <w:bottom w:val="single" w:sz="24" w:space="0" w:color="F3FFC9" w:themeColor="accent1" w:themeTint="33"/>
        <w:right w:val="single" w:sz="24" w:space="0" w:color="F3FFC9" w:themeColor="accent1" w:themeTint="33"/>
      </w:pBdr>
      <w:shd w:val="clear" w:color="auto" w:fill="F3FFC9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qFormat/>
    <w:rsid w:val="000310C9"/>
    <w:pPr>
      <w:pBdr>
        <w:top w:val="single" w:sz="6" w:space="2" w:color="C0F400" w:themeColor="accent1"/>
      </w:pBdr>
      <w:spacing w:before="300" w:after="0"/>
      <w:outlineLvl w:val="2"/>
    </w:pPr>
    <w:rPr>
      <w:caps/>
      <w:color w:val="5F790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qFormat/>
    <w:rsid w:val="000310C9"/>
    <w:pPr>
      <w:pBdr>
        <w:top w:val="dotted" w:sz="6" w:space="2" w:color="C0F400" w:themeColor="accent1"/>
      </w:pBdr>
      <w:spacing w:before="200" w:after="0"/>
      <w:outlineLvl w:val="3"/>
    </w:pPr>
    <w:rPr>
      <w:caps/>
      <w:color w:val="8FB60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qFormat/>
    <w:rsid w:val="000310C9"/>
    <w:pPr>
      <w:pBdr>
        <w:bottom w:val="single" w:sz="6" w:space="1" w:color="C0F400" w:themeColor="accent1"/>
      </w:pBdr>
      <w:spacing w:before="200" w:after="0"/>
      <w:outlineLvl w:val="4"/>
    </w:pPr>
    <w:rPr>
      <w:caps/>
      <w:color w:val="8FB60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qFormat/>
    <w:rsid w:val="000310C9"/>
    <w:pPr>
      <w:pBdr>
        <w:bottom w:val="dotted" w:sz="6" w:space="1" w:color="C0F400" w:themeColor="accent1"/>
      </w:pBdr>
      <w:spacing w:before="200" w:after="0"/>
      <w:outlineLvl w:val="5"/>
    </w:pPr>
    <w:rPr>
      <w:caps/>
      <w:color w:val="8FB60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qFormat/>
    <w:rsid w:val="000310C9"/>
    <w:pPr>
      <w:spacing w:before="200" w:after="0"/>
      <w:outlineLvl w:val="6"/>
    </w:pPr>
    <w:rPr>
      <w:caps/>
      <w:color w:val="8FB60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qFormat/>
    <w:rsid w:val="000310C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qFormat/>
    <w:rsid w:val="000310C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5F6219"/>
    <w:rPr>
      <w:caps/>
      <w:color w:val="8FB600" w:themeColor="accent1" w:themeShade="BF"/>
      <w:spacing w:val="10"/>
      <w:sz w:val="22"/>
    </w:rPr>
  </w:style>
  <w:style w:type="paragraph" w:styleId="a4">
    <w:name w:val="Title"/>
    <w:basedOn w:val="a"/>
    <w:next w:val="a"/>
    <w:link w:val="a5"/>
    <w:uiPriority w:val="10"/>
    <w:qFormat/>
    <w:rsid w:val="000310C9"/>
    <w:pPr>
      <w:spacing w:before="0" w:after="0"/>
    </w:pPr>
    <w:rPr>
      <w:rFonts w:asciiTheme="majorHAnsi" w:eastAsiaTheme="majorEastAsia" w:hAnsiTheme="majorHAnsi" w:cstheme="majorBidi"/>
      <w:caps/>
      <w:color w:val="C0F400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310C9"/>
    <w:rPr>
      <w:rFonts w:asciiTheme="majorHAnsi" w:eastAsiaTheme="majorEastAsia" w:hAnsiTheme="majorHAnsi" w:cstheme="majorBidi"/>
      <w:caps/>
      <w:color w:val="C0F400" w:themeColor="accent1"/>
      <w:spacing w:val="10"/>
      <w:sz w:val="52"/>
      <w:szCs w:val="52"/>
    </w:rPr>
  </w:style>
  <w:style w:type="paragraph" w:styleId="a6">
    <w:name w:val="List Paragraph"/>
    <w:basedOn w:val="a"/>
    <w:uiPriority w:val="34"/>
    <w:semiHidden/>
    <w:rsid w:val="000542EA"/>
    <w:pPr>
      <w:ind w:left="720"/>
      <w:contextualSpacing/>
    </w:pPr>
  </w:style>
  <w:style w:type="numbering" w:customStyle="1" w:styleId="1">
    <w:name w:val="Стиль1"/>
    <w:uiPriority w:val="99"/>
    <w:rsid w:val="006676A1"/>
    <w:pPr>
      <w:numPr>
        <w:numId w:val="6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5F6219"/>
    <w:rPr>
      <w:caps/>
      <w:spacing w:val="15"/>
      <w:sz w:val="22"/>
      <w:shd w:val="clear" w:color="auto" w:fill="F3FFC9" w:themeFill="accent1" w:themeFillTint="33"/>
    </w:rPr>
  </w:style>
  <w:style w:type="paragraph" w:customStyle="1" w:styleId="31">
    <w:name w:val="Адрес 3"/>
    <w:basedOn w:val="a7"/>
    <w:link w:val="32"/>
    <w:semiHidden/>
    <w:rsid w:val="00CD5D33"/>
    <w:pPr>
      <w:spacing w:after="0"/>
      <w:jc w:val="center"/>
    </w:pPr>
    <w:rPr>
      <w:rFonts w:ascii="Century Gothic" w:hAnsi="Century Gothic"/>
      <w:color w:val="05D74D" w:themeColor="accent2"/>
    </w:rPr>
  </w:style>
  <w:style w:type="character" w:customStyle="1" w:styleId="32">
    <w:name w:val="Адрес 3 (знак)"/>
    <w:basedOn w:val="a8"/>
    <w:link w:val="31"/>
    <w:semiHidden/>
    <w:rsid w:val="005F6219"/>
    <w:rPr>
      <w:rFonts w:ascii="Century Gothic" w:hAnsi="Century Gothic"/>
      <w:caps/>
      <w:color w:val="05D74D" w:themeColor="accent2"/>
      <w:spacing w:val="10"/>
      <w:sz w:val="21"/>
      <w:szCs w:val="21"/>
    </w:rPr>
  </w:style>
  <w:style w:type="paragraph" w:styleId="a7">
    <w:name w:val="Subtitle"/>
    <w:basedOn w:val="a"/>
    <w:next w:val="a"/>
    <w:link w:val="a8"/>
    <w:uiPriority w:val="11"/>
    <w:semiHidden/>
    <w:rsid w:val="000310C9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8">
    <w:name w:val="Подзаголовок Знак"/>
    <w:basedOn w:val="a0"/>
    <w:link w:val="a7"/>
    <w:uiPriority w:val="11"/>
    <w:semiHidden/>
    <w:rsid w:val="005F6219"/>
    <w:rPr>
      <w:caps/>
      <w:color w:val="595959" w:themeColor="text1" w:themeTint="A6"/>
      <w:spacing w:val="10"/>
      <w:sz w:val="21"/>
      <w:szCs w:val="21"/>
    </w:rPr>
  </w:style>
  <w:style w:type="paragraph" w:styleId="a9">
    <w:name w:val="Normal (Web)"/>
    <w:basedOn w:val="a"/>
    <w:uiPriority w:val="99"/>
    <w:semiHidden/>
    <w:unhideWhenUsed/>
    <w:rsid w:val="00B74BA4"/>
    <w:pPr>
      <w:spacing w:beforeAutospacing="1" w:after="100" w:afterAutospacing="1"/>
    </w:pPr>
    <w:rPr>
      <w:rFonts w:ascii="Times New Roman" w:hAnsi="Times New Roman"/>
      <w:sz w:val="24"/>
      <w:lang w:eastAsia="ja-JP"/>
    </w:rPr>
  </w:style>
  <w:style w:type="character" w:customStyle="1" w:styleId="11">
    <w:name w:val="Заголовок 1 Знак"/>
    <w:basedOn w:val="a0"/>
    <w:link w:val="10"/>
    <w:uiPriority w:val="9"/>
    <w:rsid w:val="00F40AD1"/>
    <w:rPr>
      <w:b/>
      <w:caps/>
      <w:color w:val="000000" w:themeColor="text1"/>
      <w:spacing w:val="15"/>
      <w:sz w:val="32"/>
      <w:szCs w:val="32"/>
      <w:shd w:val="clear" w:color="auto" w:fill="C0F400" w:themeFill="accent1"/>
    </w:rPr>
  </w:style>
  <w:style w:type="character" w:customStyle="1" w:styleId="30">
    <w:name w:val="Заголовок 3 Знак"/>
    <w:basedOn w:val="a0"/>
    <w:link w:val="3"/>
    <w:uiPriority w:val="9"/>
    <w:semiHidden/>
    <w:rsid w:val="005F6219"/>
    <w:rPr>
      <w:caps/>
      <w:color w:val="5F7900" w:themeColor="accent1" w:themeShade="7F"/>
      <w:spacing w:val="15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F6219"/>
    <w:rPr>
      <w:caps/>
      <w:color w:val="8FB600" w:themeColor="accent1" w:themeShade="BF"/>
      <w:spacing w:val="10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F6219"/>
    <w:rPr>
      <w:caps/>
      <w:color w:val="8FB600" w:themeColor="accent1" w:themeShade="BF"/>
      <w:spacing w:val="1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F6219"/>
    <w:rPr>
      <w:caps/>
      <w:color w:val="8FB600" w:themeColor="accent1" w:themeShade="BF"/>
      <w:spacing w:val="1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rsid w:val="005F621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F6219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0310C9"/>
    <w:rPr>
      <w:b/>
      <w:bCs/>
      <w:color w:val="8FB600" w:themeColor="accent1" w:themeShade="BF"/>
      <w:sz w:val="16"/>
      <w:szCs w:val="16"/>
    </w:rPr>
  </w:style>
  <w:style w:type="character" w:styleId="ab">
    <w:name w:val="Strong"/>
    <w:uiPriority w:val="22"/>
    <w:qFormat/>
    <w:rsid w:val="000310C9"/>
    <w:rPr>
      <w:b/>
      <w:bCs/>
    </w:rPr>
  </w:style>
  <w:style w:type="character" w:styleId="ac">
    <w:name w:val="Emphasis"/>
    <w:uiPriority w:val="20"/>
    <w:semiHidden/>
    <w:rsid w:val="000310C9"/>
    <w:rPr>
      <w:caps/>
      <w:color w:val="5F7900" w:themeColor="accent1" w:themeShade="7F"/>
      <w:spacing w:val="5"/>
    </w:rPr>
  </w:style>
  <w:style w:type="paragraph" w:styleId="ad">
    <w:name w:val="No Spacing"/>
    <w:uiPriority w:val="1"/>
    <w:qFormat/>
    <w:rsid w:val="000310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rsid w:val="005F6219"/>
    <w:pPr>
      <w:ind w:left="810" w:right="900"/>
      <w:jc w:val="center"/>
    </w:pPr>
    <w:rPr>
      <w:rFonts w:asciiTheme="majorHAnsi" w:hAnsiTheme="majorHAnsi"/>
      <w:b/>
      <w:smallCaps/>
      <w:noProof/>
      <w:color w:val="FFFFFF" w:themeColor="background1"/>
      <w:sz w:val="36"/>
      <w:szCs w:val="36"/>
    </w:rPr>
  </w:style>
  <w:style w:type="character" w:customStyle="1" w:styleId="22">
    <w:name w:val="Цитата 2 Знак"/>
    <w:basedOn w:val="a0"/>
    <w:link w:val="21"/>
    <w:uiPriority w:val="29"/>
    <w:rsid w:val="005F6219"/>
    <w:rPr>
      <w:rFonts w:asciiTheme="majorHAnsi" w:hAnsiTheme="majorHAnsi"/>
      <w:b/>
      <w:smallCaps/>
      <w:noProof/>
      <w:color w:val="FFFFFF" w:themeColor="background1"/>
      <w:sz w:val="36"/>
      <w:szCs w:val="36"/>
    </w:rPr>
  </w:style>
  <w:style w:type="paragraph" w:styleId="ae">
    <w:name w:val="Intense Quote"/>
    <w:basedOn w:val="a"/>
    <w:next w:val="a"/>
    <w:link w:val="af"/>
    <w:uiPriority w:val="30"/>
    <w:semiHidden/>
    <w:rsid w:val="000310C9"/>
    <w:pPr>
      <w:spacing w:before="240" w:after="240"/>
      <w:ind w:left="1080" w:right="1080"/>
      <w:jc w:val="center"/>
    </w:pPr>
    <w:rPr>
      <w:color w:val="C0F400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semiHidden/>
    <w:rsid w:val="005F6219"/>
    <w:rPr>
      <w:color w:val="C0F400" w:themeColor="accent1"/>
      <w:sz w:val="24"/>
      <w:szCs w:val="24"/>
    </w:rPr>
  </w:style>
  <w:style w:type="character" w:styleId="af0">
    <w:name w:val="Subtle Emphasis"/>
    <w:uiPriority w:val="19"/>
    <w:semiHidden/>
    <w:rsid w:val="000310C9"/>
    <w:rPr>
      <w:i/>
      <w:iCs/>
      <w:color w:val="5F7900" w:themeColor="accent1" w:themeShade="7F"/>
    </w:rPr>
  </w:style>
  <w:style w:type="character" w:styleId="af1">
    <w:name w:val="Intense Emphasis"/>
    <w:uiPriority w:val="21"/>
    <w:semiHidden/>
    <w:rsid w:val="000310C9"/>
    <w:rPr>
      <w:b/>
      <w:bCs/>
      <w:caps/>
      <w:color w:val="5F7900" w:themeColor="accent1" w:themeShade="7F"/>
      <w:spacing w:val="10"/>
    </w:rPr>
  </w:style>
  <w:style w:type="character" w:styleId="af2">
    <w:name w:val="Subtle Reference"/>
    <w:uiPriority w:val="31"/>
    <w:semiHidden/>
    <w:rsid w:val="000310C9"/>
    <w:rPr>
      <w:b/>
      <w:bCs/>
      <w:color w:val="C0F400" w:themeColor="accent1"/>
    </w:rPr>
  </w:style>
  <w:style w:type="character" w:styleId="af3">
    <w:name w:val="Intense Reference"/>
    <w:uiPriority w:val="32"/>
    <w:semiHidden/>
    <w:rsid w:val="000310C9"/>
    <w:rPr>
      <w:b/>
      <w:bCs/>
      <w:i/>
      <w:iCs/>
      <w:caps/>
      <w:color w:val="C0F400" w:themeColor="accent1"/>
    </w:rPr>
  </w:style>
  <w:style w:type="character" w:styleId="af4">
    <w:name w:val="Book Title"/>
    <w:uiPriority w:val="33"/>
    <w:semiHidden/>
    <w:rsid w:val="000310C9"/>
    <w:rPr>
      <w:b/>
      <w:bCs/>
      <w:i/>
      <w:iCs/>
      <w:spacing w:val="0"/>
    </w:rPr>
  </w:style>
  <w:style w:type="paragraph" w:styleId="af5">
    <w:name w:val="TOC Heading"/>
    <w:basedOn w:val="10"/>
    <w:next w:val="a"/>
    <w:uiPriority w:val="39"/>
    <w:semiHidden/>
    <w:unhideWhenUsed/>
    <w:qFormat/>
    <w:rsid w:val="000310C9"/>
    <w:pPr>
      <w:outlineLvl w:val="9"/>
    </w:pPr>
  </w:style>
  <w:style w:type="paragraph" w:styleId="af6">
    <w:name w:val="header"/>
    <w:basedOn w:val="a"/>
    <w:link w:val="af7"/>
    <w:uiPriority w:val="99"/>
    <w:semiHidden/>
    <w:rsid w:val="00FD4BCB"/>
    <w:pPr>
      <w:tabs>
        <w:tab w:val="center" w:pos="4680"/>
        <w:tab w:val="right" w:pos="9360"/>
      </w:tabs>
      <w:spacing w:before="0" w:after="0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F6219"/>
    <w:rPr>
      <w:sz w:val="22"/>
    </w:rPr>
  </w:style>
  <w:style w:type="paragraph" w:styleId="af8">
    <w:name w:val="footer"/>
    <w:basedOn w:val="a"/>
    <w:link w:val="af9"/>
    <w:uiPriority w:val="99"/>
    <w:semiHidden/>
    <w:rsid w:val="00FD4BCB"/>
    <w:pPr>
      <w:tabs>
        <w:tab w:val="center" w:pos="4680"/>
        <w:tab w:val="right" w:pos="9360"/>
      </w:tabs>
      <w:spacing w:before="0" w:after="0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5F6219"/>
    <w:rPr>
      <w:sz w:val="22"/>
    </w:rPr>
  </w:style>
  <w:style w:type="character" w:styleId="afa">
    <w:name w:val="Placeholder Text"/>
    <w:basedOn w:val="a0"/>
    <w:uiPriority w:val="99"/>
    <w:semiHidden/>
    <w:rsid w:val="001A07CD"/>
    <w:rPr>
      <w:color w:val="808080"/>
    </w:rPr>
  </w:style>
  <w:style w:type="paragraph" w:customStyle="1" w:styleId="afb">
    <w:name w:val="Контактные данные"/>
    <w:basedOn w:val="a"/>
    <w:qFormat/>
    <w:rsid w:val="00F40AD1"/>
    <w:pPr>
      <w:spacing w:before="0" w:after="0" w:line="259" w:lineRule="auto"/>
      <w:jc w:val="center"/>
    </w:pPr>
    <w:rPr>
      <w:caps/>
      <w:color w:val="FFFFFF" w:themeColor="background1"/>
      <w:sz w:val="28"/>
      <w:szCs w:val="22"/>
      <w:lang w:eastAsia="ja-JP"/>
    </w:rPr>
  </w:style>
  <w:style w:type="paragraph" w:customStyle="1" w:styleId="afc">
    <w:name w:val="Обычный на темном фоне"/>
    <w:basedOn w:val="a"/>
    <w:qFormat/>
    <w:rsid w:val="005F6219"/>
    <w:rPr>
      <w:noProof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2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&#1064;&#1072;&#1073;&#1083;&#1086;&#1085;&#1099;\&#1041;&#1091;&#1082;&#1083;&#1077;&#1090;%20&#1086;%20&#1087;&#1088;&#1086;&#1075;&#1088;&#1072;&#1084;&#1084;&#1085;&#1086;&#1084;%20&#1086;&#1073;&#1077;&#1089;&#1087;&#1077;&#1095;&#1077;&#1085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8EADD96A9F40A59521C4FDB7130D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142B7-BFA3-48D4-AB85-92269D915831}"/>
      </w:docPartPr>
      <w:docPartBody>
        <w:p w:rsidR="00000000" w:rsidRDefault="00D206F3">
          <w:pPr>
            <w:pStyle w:val="BB8EADD96A9F40A59521C4FDB7130DD3"/>
          </w:pPr>
          <w:r w:rsidRPr="00F40AD1">
            <w:rPr>
              <w:rStyle w:val="a3"/>
              <w:lang w:bidi="ru-RU"/>
            </w:rPr>
            <w:t>Город, регион, почтовый индекс</w:t>
          </w:r>
        </w:p>
      </w:docPartBody>
    </w:docPart>
    <w:docPart>
      <w:docPartPr>
        <w:name w:val="C9190A4A09EB4E5BA0EF6786D0F4B4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789DB-C1D7-44BC-B94C-3E32A8AAD7B0}"/>
      </w:docPartPr>
      <w:docPartBody>
        <w:p w:rsidR="00000000" w:rsidRDefault="00D206F3">
          <w:pPr>
            <w:pStyle w:val="C9190A4A09EB4E5BA0EF6786D0F4B4D1"/>
          </w:pPr>
          <w:r w:rsidRPr="00F40AD1">
            <w:rPr>
              <w:rStyle w:val="a3"/>
              <w:lang w:bidi="ru-RU"/>
            </w:rPr>
            <w:t>Номер телефона</w:t>
          </w:r>
        </w:p>
      </w:docPartBody>
    </w:docPart>
    <w:docPart>
      <w:docPartPr>
        <w:name w:val="708665C3363D4C27834739261D6510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C7E4B1-B790-41C9-9CA4-35C3270A4185}"/>
      </w:docPartPr>
      <w:docPartBody>
        <w:p w:rsidR="00000000" w:rsidRDefault="00D206F3">
          <w:pPr>
            <w:pStyle w:val="708665C3363D4C27834739261D651049"/>
          </w:pPr>
          <w:r w:rsidRPr="00F40AD1">
            <w:rPr>
              <w:rStyle w:val="a3"/>
              <w:lang w:bidi="ru-RU"/>
            </w:rPr>
            <w:t>Веб-сайт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60"/>
    <w:rsid w:val="008B0F60"/>
    <w:rsid w:val="00D2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6E9A163CC44E7A8028DE18E606C9BF">
    <w:name w:val="1D6E9A163CC44E7A8028DE18E606C9BF"/>
  </w:style>
  <w:style w:type="paragraph" w:customStyle="1" w:styleId="24204475A30349BC882B6795A1693574">
    <w:name w:val="24204475A30349BC882B6795A1693574"/>
  </w:style>
  <w:style w:type="paragraph" w:customStyle="1" w:styleId="8496100741C349B7A0899D95A02267D4">
    <w:name w:val="8496100741C349B7A0899D95A02267D4"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15C8E826A1E4AB1ACBFDF67C14E7409">
    <w:name w:val="315C8E826A1E4AB1ACBFDF67C14E7409"/>
  </w:style>
  <w:style w:type="paragraph" w:customStyle="1" w:styleId="BB8EADD96A9F40A59521C4FDB7130DD3">
    <w:name w:val="BB8EADD96A9F40A59521C4FDB7130DD3"/>
  </w:style>
  <w:style w:type="paragraph" w:customStyle="1" w:styleId="C9190A4A09EB4E5BA0EF6786D0F4B4D1">
    <w:name w:val="C9190A4A09EB4E5BA0EF6786D0F4B4D1"/>
  </w:style>
  <w:style w:type="paragraph" w:customStyle="1" w:styleId="708665C3363D4C27834739261D651049">
    <w:name w:val="708665C3363D4C27834739261D651049"/>
  </w:style>
  <w:style w:type="paragraph" w:customStyle="1" w:styleId="46F87AD126994B87B12DE32AD432CF40">
    <w:name w:val="46F87AD126994B87B12DE32AD432CF40"/>
  </w:style>
  <w:style w:type="paragraph" w:customStyle="1" w:styleId="5BFB5AC98BE349F68279786BC1ED5927">
    <w:name w:val="5BFB5AC98BE349F68279786BC1ED5927"/>
  </w:style>
  <w:style w:type="paragraph" w:customStyle="1" w:styleId="C4845736D943413F81BE7BB02D2D4A9B">
    <w:name w:val="C4845736D943413F81BE7BB02D2D4A9B"/>
  </w:style>
  <w:style w:type="paragraph" w:customStyle="1" w:styleId="B445CFBC4A8C4A7E9BDC8695D4C3E30C">
    <w:name w:val="B445CFBC4A8C4A7E9BDC8695D4C3E30C"/>
  </w:style>
  <w:style w:type="paragraph" w:customStyle="1" w:styleId="B0A6A3EC887A4D65B03AD616DDE975A0">
    <w:name w:val="B0A6A3EC887A4D65B03AD616DDE975A0"/>
  </w:style>
  <w:style w:type="paragraph" w:customStyle="1" w:styleId="CBC4DCC2BB044D1B9DF07843B3249F6E">
    <w:name w:val="CBC4DCC2BB044D1B9DF07843B3249F6E"/>
  </w:style>
  <w:style w:type="paragraph" w:customStyle="1" w:styleId="EB722D62436E491FBBE5A1559C58A2F0">
    <w:name w:val="EB722D62436E491FBBE5A1559C58A2F0"/>
    <w:rsid w:val="008B0F60"/>
  </w:style>
  <w:style w:type="paragraph" w:customStyle="1" w:styleId="5D9B8C76BD0A4271AE00E0AA35396DD8">
    <w:name w:val="5D9B8C76BD0A4271AE00E0AA35396DD8"/>
    <w:rsid w:val="008B0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oftwar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F400"/>
      </a:accent1>
      <a:accent2>
        <a:srgbClr val="05D74D"/>
      </a:accent2>
      <a:accent3>
        <a:srgbClr val="2F3342"/>
      </a:accent3>
      <a:accent4>
        <a:srgbClr val="038B30"/>
      </a:accent4>
      <a:accent5>
        <a:srgbClr val="05EE55"/>
      </a:accent5>
      <a:accent6>
        <a:srgbClr val="70AD47"/>
      </a:accent6>
      <a:hlink>
        <a:srgbClr val="05D74D"/>
      </a:hlink>
      <a:folHlink>
        <a:srgbClr val="C0F4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604A50-4042-40A4-A242-BE3D7F5A0D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DE27E0C-3348-4039-8278-A0F246299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8D306-7694-4CCA-8222-C29636FBC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8C610-D4E5-48C8-8174-0C564857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о программном обеспечении</Template>
  <TotalTime>0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2020-05-14T02:25:00Z</dcterms:created>
  <dcterms:modified xsi:type="dcterms:W3CDTF">2020-05-14T02:25:00Z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